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30F" w:rsidRDefault="0091330F">
      <w:pPr>
        <w:pStyle w:val="BodyText"/>
        <w:spacing w:before="9"/>
        <w:rPr>
          <w:sz w:val="15"/>
          <w:szCs w:val="15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spacing w:before="234"/>
        <w:ind w:left="892"/>
        <w:rPr>
          <w:b/>
          <w:bCs/>
          <w:sz w:val="72"/>
          <w:szCs w:val="72"/>
        </w:rPr>
      </w:pPr>
      <w:r>
        <w:rPr>
          <w:b/>
          <w:bCs/>
          <w:color w:val="221F1F"/>
          <w:sz w:val="72"/>
          <w:szCs w:val="72"/>
        </w:rPr>
        <w:t>Tutorial OpenShot</w:t>
      </w:r>
    </w:p>
    <w:p w:rsidR="0091330F" w:rsidRDefault="0091330F">
      <w:pPr>
        <w:spacing w:before="341" w:line="244" w:lineRule="auto"/>
        <w:ind w:left="1300" w:right="707"/>
        <w:rPr>
          <w:sz w:val="40"/>
          <w:szCs w:val="40"/>
        </w:rPr>
      </w:pPr>
      <w:r>
        <w:rPr>
          <w:noProof/>
          <w:lang w:val="en-US" w:eastAsia="en-US"/>
        </w:rPr>
        <w:pict>
          <v:shape id="Freeform 376" o:spid="_x0000_s1026" style="position:absolute;left:0;text-align:left;margin-left:44.65pt;margin-top:20.4pt;width:11.15pt;height:19.35pt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3,387" path="m,l,386,222,193,,xe" fillcolor="#5f497a" stroked="f">
            <v:path arrowok="t" o:connecttype="custom" o:connectlocs="0,259080;0,504190;140970,381635;0,259080" o:connectangles="0,0,0,0"/>
            <w10:wrap anchorx="page"/>
          </v:shape>
        </w:pict>
      </w:r>
      <w:r>
        <w:rPr>
          <w:color w:val="221F1F"/>
          <w:w w:val="105"/>
          <w:sz w:val="40"/>
          <w:szCs w:val="40"/>
        </w:rPr>
        <w:t xml:space="preserve">Es un </w:t>
      </w:r>
      <w:r>
        <w:rPr>
          <w:color w:val="221F1F"/>
          <w:spacing w:val="-3"/>
          <w:w w:val="105"/>
          <w:sz w:val="40"/>
          <w:szCs w:val="40"/>
        </w:rPr>
        <w:t xml:space="preserve">programa </w:t>
      </w:r>
      <w:r>
        <w:rPr>
          <w:color w:val="221F1F"/>
          <w:w w:val="105"/>
          <w:sz w:val="40"/>
          <w:szCs w:val="40"/>
        </w:rPr>
        <w:t xml:space="preserve">diseñado </w:t>
      </w:r>
      <w:r>
        <w:rPr>
          <w:color w:val="221F1F"/>
          <w:spacing w:val="-3"/>
          <w:w w:val="105"/>
          <w:sz w:val="40"/>
          <w:szCs w:val="40"/>
        </w:rPr>
        <w:t xml:space="preserve">para </w:t>
      </w:r>
      <w:r>
        <w:rPr>
          <w:color w:val="221F1F"/>
          <w:w w:val="105"/>
          <w:sz w:val="40"/>
          <w:szCs w:val="40"/>
        </w:rPr>
        <w:t>crear y</w:t>
      </w:r>
      <w:r>
        <w:rPr>
          <w:color w:val="221F1F"/>
          <w:spacing w:val="-3"/>
          <w:w w:val="105"/>
          <w:sz w:val="40"/>
          <w:szCs w:val="40"/>
        </w:rPr>
        <w:t xml:space="preserve">editar </w:t>
      </w:r>
      <w:r>
        <w:rPr>
          <w:color w:val="221F1F"/>
          <w:w w:val="105"/>
          <w:sz w:val="40"/>
          <w:szCs w:val="40"/>
        </w:rPr>
        <w:t>vídeos.</w:t>
      </w:r>
    </w:p>
    <w:p w:rsidR="0091330F" w:rsidRDefault="0091330F" w:rsidP="00A67E8E">
      <w:pPr>
        <w:pStyle w:val="BodyText"/>
        <w:spacing w:before="1"/>
        <w:rPr>
          <w:sz w:val="27"/>
          <w:szCs w:val="27"/>
        </w:rPr>
        <w:sectPr w:rsidR="0091330F">
          <w:type w:val="continuous"/>
          <w:pgSz w:w="11910" w:h="16840"/>
          <w:pgMar w:top="20" w:right="0" w:bottom="280" w:left="0" w:header="720" w:footer="720" w:gutter="0"/>
          <w:cols w:space="720"/>
        </w:sectPr>
      </w:pPr>
      <w:r>
        <w:rPr>
          <w:noProof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21.jpeg" o:spid="_x0000_s1027" type="#_x0000_t75" style="position:absolute;margin-left:29.65pt;margin-top:17.95pt;width:465.45pt;height:159.95pt;z-index:251616256;visibility:visible;mso-wrap-distance-left:0;mso-wrap-distance-right:0;mso-position-horizontal-relative:page">
            <v:imagedata r:id="rId7" o:title=""/>
            <w10:wrap type="topAndBottom" anchorx="page"/>
          </v:shape>
        </w:pict>
      </w: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spacing w:before="5"/>
        <w:rPr>
          <w:sz w:val="28"/>
          <w:szCs w:val="28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spacing w:before="2"/>
        <w:rPr>
          <w:sz w:val="21"/>
          <w:szCs w:val="21"/>
        </w:rPr>
      </w:pPr>
    </w:p>
    <w:p w:rsidR="0091330F" w:rsidRDefault="0091330F">
      <w:pPr>
        <w:pStyle w:val="BodyText"/>
        <w:spacing w:line="369" w:lineRule="auto"/>
        <w:ind w:left="4288" w:right="717"/>
        <w:jc w:val="both"/>
      </w:pPr>
      <w:r>
        <w:rPr>
          <w:noProof/>
          <w:lang w:val="en-US" w:eastAsia="en-US"/>
        </w:rPr>
        <w:pict>
          <v:group id="Group 366" o:spid="_x0000_s1028" style="position:absolute;left:0;text-align:left;margin-left:29.7pt;margin-top:-8.35pt;width:172.7pt;height:104.55pt;z-index:251657216;mso-position-horizontal-relative:page" coordorigin="594,-167" coordsize="3454,2091">
            <v:shape id="AutoShape 370" o:spid="_x0000_s1029" style="position:absolute;left:722;top:13;width:3325;height:1910;visibility:visible" coordsize="3325,1910" o:spt="100" adj="0,,0" path="m7,13r,1636l185,1649r,260l298,1656r3027,l3325,16,7,13xm7,l,13r7,l7,xe" fillcolor="#ffd4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,27;7,1663;185,1663;185,1923;298,1670;3325,1670;3325,30;7,27;7,14;0,27;7,27;7,14" o:connectangles="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AutoShape 369" o:spid="_x0000_s1030" style="position:absolute;left:603;top:-157;width:3325;height:1910;visibility:visible" coordsize="3325,1910" o:spt="100" adj="0,,0" path="m7,13r,1636l185,1649r,261l298,1656r3027,l3325,16,7,13xm7,l,13r7,l7,xe" fillcolor="#f7f5f4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,-144;7,1492;185,1492;185,1753;298,1499;3325,1499;3325,-141;7,-144;7,-157;0,-144;7,-144;7,-157" o:connectangles="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Freeform 368" o:spid="_x0000_s1031" style="position:absolute;left:603;top:-157;width:3325;height:1910;visibility:visible;mso-wrap-style:square;v-text-anchor:top" coordsize="3325,1910" path="m7,r,1649l185,1649r,261l298,1656r3027,l3325,16,,13e" filled="f" strokecolor="#ffd400" strokeweight="1pt">
              <v:path arrowok="t" o:connecttype="custom" o:connectlocs="7,-157;7,1492;185,1492;185,1753;298,1499;3325,1499;3325,-141;0,-144" o:connectangles="0,0,0,0,0,0,0,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7" o:spid="_x0000_s1032" type="#_x0000_t202" style="position:absolute;left:593;top:-167;width:3454;height:2091;visibility:visible" fillcolor="#8064a2" strokecolor="#f2f2f2" strokeweight="3pt">
              <v:shadow on="t" color="#3f3151" opacity=".5" offset="1pt"/>
              <v:textbox inset="0,0,0,0">
                <w:txbxContent>
                  <w:p w:rsidR="0091330F" w:rsidRDefault="0091330F">
                    <w:pPr>
                      <w:rPr>
                        <w:sz w:val="30"/>
                        <w:szCs w:val="30"/>
                      </w:rPr>
                    </w:pPr>
                  </w:p>
                  <w:p w:rsidR="0091330F" w:rsidRDefault="0091330F">
                    <w:pPr>
                      <w:spacing w:before="1"/>
                      <w:rPr>
                        <w:sz w:val="30"/>
                        <w:szCs w:val="30"/>
                      </w:rPr>
                    </w:pPr>
                  </w:p>
                  <w:p w:rsidR="0091330F" w:rsidRDefault="0091330F">
                    <w:pPr>
                      <w:ind w:left="294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231F20"/>
                        <w:sz w:val="28"/>
                        <w:szCs w:val="28"/>
                      </w:rPr>
                      <w:t>¿Qué es?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bCs/>
          <w:spacing w:val="-3"/>
          <w:w w:val="105"/>
        </w:rPr>
        <w:t>OpenShot</w:t>
      </w:r>
      <w:r>
        <w:rPr>
          <w:w w:val="105"/>
        </w:rPr>
        <w:t xml:space="preserve">esunprogramadiseñadoparacrearyeditarvídeos enGNU/Linux.Sepuedencombinarmúltiplesvideoclips,sonido e imágenes en un solo </w:t>
      </w:r>
      <w:r>
        <w:rPr>
          <w:spacing w:val="-3"/>
          <w:w w:val="105"/>
        </w:rPr>
        <w:t xml:space="preserve">proyecto </w:t>
      </w:r>
      <w:r>
        <w:rPr>
          <w:w w:val="105"/>
        </w:rPr>
        <w:t>y luego exportar el vídeo resultanteavariosdelosformatosdevídeomáscomunes.</w:t>
      </w:r>
    </w:p>
    <w:p w:rsidR="0091330F" w:rsidRDefault="0091330F">
      <w:pPr>
        <w:pStyle w:val="BodyText"/>
        <w:spacing w:before="203" w:line="369" w:lineRule="auto"/>
        <w:ind w:left="4288" w:right="717"/>
        <w:jc w:val="both"/>
      </w:pPr>
      <w:r>
        <w:rPr>
          <w:noProof/>
          <w:lang w:val="en-US" w:eastAsia="en-US"/>
        </w:rPr>
        <w:pict>
          <v:group id="Group 361" o:spid="_x0000_s1033" style="position:absolute;left:0;text-align:left;margin-left:29.7pt;margin-top:166.45pt;width:172.7pt;height:104.55pt;z-index:251659264;mso-position-horizontal-relative:page" coordorigin="594,3329" coordsize="3454,2091">
            <v:shape id="AutoShape 365" o:spid="_x0000_s1034" style="position:absolute;left:722;top:3509;width:3325;height:1910;visibility:visible" coordsize="3325,1910" o:spt="100" adj="0,,0" path="m7,13r,1635l185,1648r,261l298,1655r3027,l3325,15,7,13xm7,l,13r7,l7,xe" fillcolor="#ffd4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,3523;7,5158;185,5158;185,5419;298,5165;3325,5165;3325,3525;7,3523;7,3510;0,3523;7,3523;7,3510" o:connectangles="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AutoShape 364" o:spid="_x0000_s1035" style="position:absolute;left:603;top:3338;width:3325;height:1910;visibility:visible" coordsize="3325,1910" o:spt="100" adj="0,,0" path="m7,13r,1635l185,1648r,261l298,1656r3027,l3325,16,7,13xm7,l,13r7,l7,xe" fillcolor="#f7f5f4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,3352;7,4987;185,4987;185,5248;298,4995;3325,4995;3325,3355;7,3352;7,3339;0,3352;7,3352;7,3339" o:connectangles="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Freeform 363" o:spid="_x0000_s1036" style="position:absolute;left:603;top:3338;width:3325;height:1910;visibility:visible;mso-wrap-style:square;v-text-anchor:top" coordsize="3325,1910" path="m7,r,1648l185,1648r,261l298,1656r3027,l3325,16,,13e" filled="f" strokecolor="#ffd400" strokeweight="1pt">
              <v:path arrowok="t" o:connecttype="custom" o:connectlocs="7,3339;7,4987;185,4987;185,5248;298,4995;3325,4995;3325,3355;0,3352" o:connectangles="0,0,0,0,0,0,0,0"/>
            </v:shape>
            <v:shape id="Text Box 362" o:spid="_x0000_s1037" type="#_x0000_t202" style="position:absolute;left:593;top:3328;width:3454;height:2091;visibility:visible" fillcolor="#8064a2" strokecolor="#f2f2f2" strokeweight="3pt">
              <v:shadow on="t" color="#3f3151" opacity=".5" offset="1pt"/>
              <v:textbox inset="0,0,0,0">
                <w:txbxContent>
                  <w:p w:rsidR="0091330F" w:rsidRDefault="0091330F">
                    <w:pPr>
                      <w:spacing w:before="8"/>
                      <w:rPr>
                        <w:sz w:val="36"/>
                        <w:szCs w:val="36"/>
                      </w:rPr>
                    </w:pPr>
                  </w:p>
                  <w:p w:rsidR="0091330F" w:rsidRDefault="0091330F">
                    <w:pPr>
                      <w:spacing w:before="1" w:line="247" w:lineRule="auto"/>
                      <w:ind w:left="294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231F20"/>
                        <w:w w:val="95"/>
                        <w:sz w:val="28"/>
                        <w:szCs w:val="28"/>
                      </w:rPr>
                      <w:t xml:space="preserve">Requerimientos </w:t>
                    </w:r>
                    <w:r>
                      <w:rPr>
                        <w:b/>
                        <w:bCs/>
                        <w:color w:val="231F20"/>
                        <w:sz w:val="28"/>
                        <w:szCs w:val="28"/>
                      </w:rPr>
                      <w:t>técnicos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bCs/>
          <w:spacing w:val="-3"/>
          <w:w w:val="105"/>
        </w:rPr>
        <w:t>OpenShot</w:t>
      </w:r>
      <w:r>
        <w:rPr>
          <w:w w:val="105"/>
        </w:rPr>
        <w:t xml:space="preserve">es un editor no lineal de vídeo, lo que signiica que sepuedeaccederacualquierfotogramadevídeoencualquier momento, y por lo que las secuencias de vídeo se pueden superponer, </w:t>
      </w:r>
      <w:r>
        <w:rPr>
          <w:spacing w:val="-4"/>
          <w:w w:val="105"/>
        </w:rPr>
        <w:t xml:space="preserve">mezclar, </w:t>
      </w:r>
      <w:r>
        <w:rPr>
          <w:w w:val="105"/>
        </w:rPr>
        <w:t xml:space="preserve">y ordenar de manera muy </w:t>
      </w:r>
      <w:r>
        <w:rPr>
          <w:spacing w:val="-4"/>
          <w:w w:val="105"/>
        </w:rPr>
        <w:t xml:space="preserve">creativa. </w:t>
      </w:r>
      <w:r>
        <w:rPr>
          <w:w w:val="105"/>
        </w:rPr>
        <w:t xml:space="preserve">Ninguna edición </w:t>
      </w:r>
      <w:r>
        <w:rPr>
          <w:spacing w:val="-3"/>
          <w:w w:val="105"/>
        </w:rPr>
        <w:t xml:space="preserve">(corte, </w:t>
      </w:r>
      <w:r>
        <w:rPr>
          <w:w w:val="105"/>
        </w:rPr>
        <w:t xml:space="preserve">empalme, etc....) de las secuencias de vídeo (videoclips) es destructiva, lo que signiica que nunca </w:t>
      </w:r>
      <w:r>
        <w:rPr>
          <w:spacing w:val="-6"/>
          <w:w w:val="105"/>
        </w:rPr>
        <w:t xml:space="preserve">se </w:t>
      </w:r>
      <w:r>
        <w:rPr>
          <w:w w:val="105"/>
        </w:rPr>
        <w:t>modiican las secuencias de vídeooriginales.</w:t>
      </w:r>
    </w:p>
    <w:p w:rsidR="0091330F" w:rsidRDefault="0091330F">
      <w:pPr>
        <w:pStyle w:val="BodyText"/>
        <w:rPr>
          <w:sz w:val="24"/>
          <w:szCs w:val="24"/>
        </w:rPr>
      </w:pPr>
    </w:p>
    <w:p w:rsidR="0091330F" w:rsidRDefault="0091330F">
      <w:pPr>
        <w:pStyle w:val="BodyText"/>
        <w:rPr>
          <w:sz w:val="24"/>
          <w:szCs w:val="24"/>
        </w:rPr>
      </w:pPr>
    </w:p>
    <w:p w:rsidR="0091330F" w:rsidRDefault="0091330F">
      <w:pPr>
        <w:pStyle w:val="BodyText"/>
        <w:spacing w:before="5"/>
        <w:rPr>
          <w:sz w:val="20"/>
          <w:szCs w:val="20"/>
        </w:rPr>
      </w:pPr>
    </w:p>
    <w:p w:rsidR="0091330F" w:rsidRDefault="0091330F">
      <w:pPr>
        <w:pStyle w:val="ListParagraph"/>
        <w:numPr>
          <w:ilvl w:val="0"/>
          <w:numId w:val="10"/>
        </w:numPr>
        <w:tabs>
          <w:tab w:val="left" w:pos="4516"/>
        </w:tabs>
        <w:spacing w:before="1"/>
      </w:pPr>
      <w:r>
        <w:t>Se utiliza bajo el Sistema OperativoGNU/Linux.</w:t>
      </w:r>
    </w:p>
    <w:p w:rsidR="0091330F" w:rsidRDefault="0091330F">
      <w:pPr>
        <w:pStyle w:val="BodyText"/>
        <w:spacing w:before="10"/>
        <w:rPr>
          <w:sz w:val="28"/>
          <w:szCs w:val="28"/>
        </w:rPr>
      </w:pPr>
    </w:p>
    <w:p w:rsidR="0091330F" w:rsidRDefault="0091330F">
      <w:pPr>
        <w:pStyle w:val="ListParagraph"/>
        <w:numPr>
          <w:ilvl w:val="0"/>
          <w:numId w:val="10"/>
        </w:numPr>
        <w:tabs>
          <w:tab w:val="left" w:pos="4516"/>
        </w:tabs>
        <w:spacing w:before="1" w:line="369" w:lineRule="auto"/>
        <w:ind w:right="717"/>
        <w:jc w:val="both"/>
      </w:pPr>
      <w:r>
        <w:t xml:space="preserve">Soporta los siguientes formatos: 3G2, </w:t>
      </w:r>
      <w:r>
        <w:rPr>
          <w:spacing w:val="-6"/>
        </w:rPr>
        <w:t xml:space="preserve">3GP, </w:t>
      </w:r>
      <w:r>
        <w:rPr>
          <w:spacing w:val="-3"/>
        </w:rPr>
        <w:t xml:space="preserve">AC3, </w:t>
      </w:r>
      <w:r>
        <w:rPr>
          <w:spacing w:val="-4"/>
        </w:rPr>
        <w:t xml:space="preserve">ADTS, </w:t>
      </w:r>
      <w:r>
        <w:rPr>
          <w:spacing w:val="-5"/>
        </w:rPr>
        <w:t xml:space="preserve">AIFF, </w:t>
      </w:r>
      <w:r>
        <w:t xml:space="preserve">AMR, </w:t>
      </w:r>
      <w:r>
        <w:rPr>
          <w:spacing w:val="-7"/>
        </w:rPr>
        <w:t xml:space="preserve">ASF, </w:t>
      </w:r>
      <w:r>
        <w:t xml:space="preserve">ASS, </w:t>
      </w:r>
      <w:r>
        <w:rPr>
          <w:spacing w:val="-4"/>
        </w:rPr>
        <w:t xml:space="preserve">AU, </w:t>
      </w:r>
      <w:r>
        <w:rPr>
          <w:spacing w:val="-7"/>
        </w:rPr>
        <w:t xml:space="preserve">AIV, </w:t>
      </w:r>
      <w:r>
        <w:rPr>
          <w:spacing w:val="-13"/>
        </w:rPr>
        <w:t xml:space="preserve">DV, </w:t>
      </w:r>
      <w:r>
        <w:rPr>
          <w:spacing w:val="-5"/>
        </w:rPr>
        <w:t xml:space="preserve">DVD, </w:t>
      </w:r>
      <w:r>
        <w:t xml:space="preserve">FFM, FLAC, </w:t>
      </w:r>
      <w:r>
        <w:rPr>
          <w:spacing w:val="-14"/>
        </w:rPr>
        <w:t xml:space="preserve">FLV, </w:t>
      </w:r>
      <w:r>
        <w:rPr>
          <w:spacing w:val="-6"/>
        </w:rPr>
        <w:t xml:space="preserve">GIF, </w:t>
      </w:r>
      <w:r>
        <w:t xml:space="preserve">H264, </w:t>
      </w:r>
      <w:r>
        <w:rPr>
          <w:spacing w:val="-7"/>
        </w:rPr>
        <w:t xml:space="preserve">M4V, </w:t>
      </w:r>
      <w:r>
        <w:t xml:space="preserve">MJPEG, </w:t>
      </w:r>
      <w:r>
        <w:rPr>
          <w:spacing w:val="-10"/>
        </w:rPr>
        <w:t xml:space="preserve">MOV, </w:t>
      </w:r>
      <w:r>
        <w:t xml:space="preserve">MP2, MP3, MP4, OGG,  RM,  </w:t>
      </w:r>
      <w:r>
        <w:rPr>
          <w:spacing w:val="-7"/>
        </w:rPr>
        <w:t xml:space="preserve">SWF,  </w:t>
      </w:r>
      <w:r>
        <w:rPr>
          <w:spacing w:val="-9"/>
        </w:rPr>
        <w:t xml:space="preserve">SVCD, </w:t>
      </w:r>
      <w:r>
        <w:rPr>
          <w:spacing w:val="-5"/>
        </w:rPr>
        <w:t xml:space="preserve">VCD, </w:t>
      </w:r>
      <w:r>
        <w:rPr>
          <w:spacing w:val="-3"/>
        </w:rPr>
        <w:t>VOB,</w:t>
      </w:r>
      <w:r>
        <w:rPr>
          <w:spacing w:val="-18"/>
        </w:rPr>
        <w:t>WAV.</w:t>
      </w:r>
    </w:p>
    <w:p w:rsidR="0091330F" w:rsidRDefault="0091330F">
      <w:pPr>
        <w:pStyle w:val="ListParagraph"/>
        <w:numPr>
          <w:ilvl w:val="0"/>
          <w:numId w:val="10"/>
        </w:numPr>
        <w:tabs>
          <w:tab w:val="left" w:pos="4516"/>
        </w:tabs>
        <w:spacing w:before="203"/>
      </w:pPr>
      <w:r>
        <w:rPr>
          <w:w w:val="105"/>
        </w:rPr>
        <w:t>Sitio web de OpenShot:</w:t>
      </w:r>
      <w:hyperlink r:id="rId8">
        <w:r>
          <w:rPr>
            <w:color w:val="002079"/>
            <w:spacing w:val="-4"/>
            <w:w w:val="105"/>
            <w:u w:val="thick" w:color="002079"/>
          </w:rPr>
          <w:t>http://www.openshot.org/</w:t>
        </w:r>
      </w:hyperlink>
    </w:p>
    <w:p w:rsidR="0091330F" w:rsidRDefault="0091330F">
      <w:pPr>
        <w:pStyle w:val="BodyText"/>
        <w:rPr>
          <w:sz w:val="26"/>
          <w:szCs w:val="26"/>
        </w:rPr>
      </w:pPr>
    </w:p>
    <w:p w:rsidR="0091330F" w:rsidRDefault="0091330F">
      <w:pPr>
        <w:spacing w:line="369" w:lineRule="auto"/>
        <w:sectPr w:rsidR="0091330F">
          <w:headerReference w:type="default" r:id="rId9"/>
          <w:pgSz w:w="11910" w:h="16840"/>
          <w:pgMar w:top="980" w:right="0" w:bottom="960" w:left="0" w:header="584" w:footer="769" w:gutter="0"/>
          <w:pgNumType w:start="4"/>
          <w:cols w:space="720"/>
        </w:sectPr>
      </w:pPr>
    </w:p>
    <w:p w:rsidR="0091330F" w:rsidRDefault="0091330F">
      <w:pPr>
        <w:pStyle w:val="BodyText"/>
        <w:rPr>
          <w:sz w:val="24"/>
          <w:szCs w:val="24"/>
        </w:rPr>
      </w:pPr>
    </w:p>
    <w:p w:rsidR="0091330F" w:rsidRDefault="0091330F">
      <w:pPr>
        <w:pStyle w:val="BodyText"/>
        <w:spacing w:before="6"/>
        <w:rPr>
          <w:sz w:val="23"/>
          <w:szCs w:val="23"/>
        </w:rPr>
      </w:pPr>
    </w:p>
    <w:p w:rsidR="0091330F" w:rsidRDefault="0091330F">
      <w:pPr>
        <w:pStyle w:val="BodyText"/>
        <w:spacing w:line="369" w:lineRule="auto"/>
        <w:ind w:left="4288" w:right="707"/>
        <w:rPr>
          <w:b/>
          <w:bCs/>
        </w:rPr>
      </w:pPr>
      <w:r>
        <w:rPr>
          <w:noProof/>
          <w:lang w:val="en-US" w:eastAsia="en-US"/>
        </w:rPr>
        <w:pict>
          <v:group id="Group 302" o:spid="_x0000_s1038" style="position:absolute;left:0;text-align:left;margin-left:29.7pt;margin-top:-9.45pt;width:172.7pt;height:104.5pt;z-index:251665408;mso-position-horizontal-relative:page" coordorigin="594,-189" coordsize="3454,2090">
            <v:shape id="AutoShape 306" o:spid="_x0000_s1039" style="position:absolute;left:722;top:-9;width:3325;height:1910;visibility:visible" coordsize="3325,1910" o:spt="100" adj="0,,0" path="m7,14r,1635l185,1649r,261l298,1656r3027,l3325,16,7,14xm7,l,14r7,l7,xe" fillcolor="#ffd4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,5;7,1640;185,1640;185,1901;298,1647;3325,1647;3325,7;7,5;7,-9;0,5;7,5;7,-9" o:connectangles="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AutoShape 305" o:spid="_x0000_s1040" style="position:absolute;left:603;top:-180;width:3325;height:1910;visibility:visible" coordsize="3325,1910" o:spt="100" adj="0,,0" path="m7,13r,1635l185,1648r,261l298,1655r3027,l3325,15,7,13xm7,l,13r7,l7,xe" fillcolor="#f7f5f4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,-166;7,1469;185,1469;185,1730;298,1476;3325,1476;3325,-164;7,-166;7,-179;0,-166;7,-166;7,-179" o:connectangles="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Freeform 304" o:spid="_x0000_s1041" style="position:absolute;left:603;top:-180;width:3325;height:1910;visibility:visible;mso-wrap-style:square;v-text-anchor:top" coordsize="3325,1910" path="m7,r,1648l185,1648r,261l298,1655r3027,l3325,15,,13e" filled="f" strokecolor="#ffd400" strokeweight="1pt">
              <v:path arrowok="t" o:connecttype="custom" o:connectlocs="7,-179;7,1469;185,1469;185,1730;298,1476;3325,1476;3325,-164;0,-166" o:connectangles="0,0,0,0,0,0,0,0"/>
            </v:shape>
            <v:shape id="Text Box 303" o:spid="_x0000_s1042" type="#_x0000_t202" style="position:absolute;left:593;top:-190;width:3454;height:2090;visibility:visible" fillcolor="#8064a2" strokecolor="#f2f2f2" strokeweight="3pt">
              <v:shadow on="t" color="#3f3151" opacity=".5" offset="1pt"/>
              <v:textbox inset="0,0,0,0">
                <w:txbxContent>
                  <w:p w:rsidR="0091330F" w:rsidRDefault="0091330F">
                    <w:pPr>
                      <w:rPr>
                        <w:b/>
                        <w:bCs/>
                      </w:rPr>
                    </w:pPr>
                  </w:p>
                  <w:p w:rsidR="0091330F" w:rsidRDefault="0091330F">
                    <w:pPr>
                      <w:rPr>
                        <w:b/>
                        <w:bCs/>
                        <w:sz w:val="20"/>
                        <w:szCs w:val="20"/>
                      </w:rPr>
                    </w:pPr>
                  </w:p>
                  <w:p w:rsidR="0091330F" w:rsidRDefault="0091330F">
                    <w:pPr>
                      <w:ind w:left="294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231F20"/>
                        <w:sz w:val="20"/>
                        <w:szCs w:val="20"/>
                      </w:rPr>
                      <w:t>Nociones básicas</w:t>
                    </w:r>
                  </w:p>
                  <w:p w:rsidR="0091330F" w:rsidRDefault="0091330F">
                    <w:pPr>
                      <w:spacing w:before="27"/>
                      <w:ind w:left="294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231F20"/>
                        <w:sz w:val="28"/>
                        <w:szCs w:val="28"/>
                      </w:rPr>
                      <w:t>Abrir el programa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 xml:space="preserve">El programa se abre desde el menú </w:t>
      </w:r>
      <w:r>
        <w:rPr>
          <w:b/>
          <w:bCs/>
          <w:color w:val="231F20"/>
        </w:rPr>
        <w:t>Aplicaciones – Edición de video – OpenShot.</w:t>
      </w:r>
    </w:p>
    <w:p w:rsidR="0091330F" w:rsidRDefault="0091330F">
      <w:pPr>
        <w:pStyle w:val="BodyText"/>
        <w:spacing w:before="2"/>
        <w:rPr>
          <w:b/>
          <w:bCs/>
          <w:sz w:val="9"/>
          <w:szCs w:val="9"/>
        </w:rPr>
      </w:pPr>
      <w:r>
        <w:rPr>
          <w:noProof/>
          <w:lang w:val="en-US" w:eastAsia="en-US"/>
        </w:rPr>
        <w:pict>
          <v:group id="Group 297" o:spid="_x0000_s1043" style="position:absolute;margin-left:208.45pt;margin-top:7.35pt;width:352.3pt;height:316.2pt;z-index:-251624448;mso-wrap-distance-left:0;mso-wrap-distance-right:0;mso-position-horizontal-relative:page" coordorigin="4169,147" coordsize="7046,6324">
            <v:shape id="Picture 301" o:spid="_x0000_s1044" type="#_x0000_t75" style="position:absolute;left:4259;top:237;width:6955;height:6234;visibility:visible">
              <v:imagedata r:id="rId10" o:title=""/>
            </v:shape>
            <v:rect id="Rectangle 300" o:spid="_x0000_s1045" style="position:absolute;left:4188;top:167;width:1745;height:505;visibility:visible" filled="f" strokecolor="#ffd400" strokeweight="2pt"/>
            <v:rect id="Rectangle 299" o:spid="_x0000_s1046" style="position:absolute;left:4308;top:3377;width:3921;height:418;visibility:visible" filled="f" strokecolor="#ffd400" strokeweight="2pt"/>
            <v:rect id="Rectangle 298" o:spid="_x0000_s1047" style="position:absolute;left:8248;top:5369;width:2549;height:418;visibility:visible" filled="f" strokecolor="#ffd400" strokeweight="2pt"/>
            <w10:wrap type="topAndBottom" anchorx="page"/>
          </v:group>
        </w:pict>
      </w:r>
    </w:p>
    <w:p w:rsidR="0091330F" w:rsidRDefault="0091330F">
      <w:pPr>
        <w:rPr>
          <w:sz w:val="9"/>
          <w:szCs w:val="9"/>
        </w:rPr>
        <w:sectPr w:rsidR="0091330F">
          <w:headerReference w:type="default" r:id="rId11"/>
          <w:pgSz w:w="11910" w:h="16840"/>
          <w:pgMar w:top="980" w:right="0" w:bottom="960" w:left="0" w:header="584" w:footer="769" w:gutter="0"/>
          <w:cols w:space="720"/>
        </w:sectPr>
      </w:pPr>
    </w:p>
    <w:p w:rsidR="0091330F" w:rsidRDefault="0091330F">
      <w:pPr>
        <w:pStyle w:val="BodyText"/>
        <w:rPr>
          <w:b/>
          <w:bCs/>
          <w:sz w:val="20"/>
          <w:szCs w:val="20"/>
        </w:rPr>
      </w:pPr>
    </w:p>
    <w:p w:rsidR="0091330F" w:rsidRDefault="0091330F">
      <w:pPr>
        <w:pStyle w:val="BodyText"/>
        <w:rPr>
          <w:b/>
          <w:bCs/>
          <w:sz w:val="20"/>
          <w:szCs w:val="20"/>
        </w:rPr>
      </w:pPr>
    </w:p>
    <w:p w:rsidR="0091330F" w:rsidRDefault="0091330F">
      <w:pPr>
        <w:pStyle w:val="BodyText"/>
        <w:spacing w:before="3"/>
        <w:rPr>
          <w:b/>
          <w:bCs/>
          <w:sz w:val="21"/>
          <w:szCs w:val="21"/>
        </w:rPr>
      </w:pPr>
    </w:p>
    <w:p w:rsidR="0091330F" w:rsidRDefault="0091330F">
      <w:pPr>
        <w:pStyle w:val="BodyText"/>
        <w:spacing w:line="369" w:lineRule="auto"/>
        <w:ind w:left="4263" w:right="870"/>
      </w:pPr>
      <w:r>
        <w:rPr>
          <w:noProof/>
          <w:lang w:val="en-US" w:eastAsia="en-US"/>
        </w:rPr>
        <w:pict>
          <v:group id="Group 292" o:spid="_x0000_s1048" style="position:absolute;left:0;text-align:left;margin-left:29.7pt;margin-top:-8.4pt;width:172.7pt;height:104.5pt;z-index:251667456;mso-position-horizontal-relative:page" coordorigin="594,-168" coordsize="3454,2090">
            <v:shape id="AutoShape 296" o:spid="_x0000_s1049" style="position:absolute;left:722;top:12;width:3325;height:1910;visibility:visible" coordsize="3325,1910" o:spt="100" adj="0,,0" path="m7,13r,1635l185,1648r,261l298,1656r3027,l3325,16,7,13xm7,l,13r7,l7,xe" fillcolor="#ffd4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,26;7,1661;185,1661;185,1922;298,1669;3325,1669;3325,29;7,26;7,13;0,26;7,26;7,13" o:connectangles="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AutoShape 295" o:spid="_x0000_s1050" style="position:absolute;left:603;top:-158;width:3325;height:1910;visibility:visible" coordsize="3325,1910" o:spt="100" adj="0,,0" path="m7,13r,1636l185,1649r,260l298,1656r3027,l3325,16,7,13xm7,l,13r7,l7,xe" fillcolor="#f7f5f4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,-145;7,1491;185,1491;185,1751;298,1498;3325,1498;3325,-142;7,-145;7,-158;0,-145;7,-145;7,-158" o:connectangles="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Freeform 294" o:spid="_x0000_s1051" style="position:absolute;left:603;top:-158;width:3325;height:1910;visibility:visible;mso-wrap-style:square;v-text-anchor:top" coordsize="3325,1910" path="m7,r,1649l185,1649r,260l298,1656r3027,l3325,16,,13e" filled="f" strokecolor="#ffd400" strokeweight="1pt">
              <v:path arrowok="t" o:connecttype="custom" o:connectlocs="7,-158;7,1491;185,1491;185,1751;298,1498;3325,1498;3325,-142;0,-145" o:connectangles="0,0,0,0,0,0,0,0"/>
            </v:shape>
            <v:shape id="Text Box 293" o:spid="_x0000_s1052" type="#_x0000_t202" style="position:absolute;left:593;top:-168;width:3454;height:2090;visibility:visible" fillcolor="#8064a2" strokecolor="#f2f2f2" strokeweight="3pt">
              <v:shadow on="t" color="#3f3151" opacity=".5" offset="1pt"/>
              <v:textbox inset="0,0,0,0">
                <w:txbxContent>
                  <w:p w:rsidR="0091330F" w:rsidRDefault="0091330F">
                    <w:pPr>
                      <w:spacing w:before="9"/>
                      <w:rPr>
                        <w:b/>
                        <w:bCs/>
                        <w:sz w:val="29"/>
                        <w:szCs w:val="29"/>
                      </w:rPr>
                    </w:pPr>
                  </w:p>
                  <w:p w:rsidR="0091330F" w:rsidRDefault="0091330F">
                    <w:pPr>
                      <w:ind w:left="294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231F20"/>
                        <w:sz w:val="20"/>
                        <w:szCs w:val="20"/>
                      </w:rPr>
                      <w:t>Nociones básicas</w:t>
                    </w:r>
                  </w:p>
                  <w:p w:rsidR="0091330F" w:rsidRDefault="0091330F">
                    <w:pPr>
                      <w:spacing w:before="27" w:line="247" w:lineRule="auto"/>
                      <w:ind w:left="294" w:right="339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231F20"/>
                        <w:sz w:val="28"/>
                        <w:szCs w:val="28"/>
                      </w:rPr>
                      <w:t>Interfaz del programa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05"/>
        </w:rPr>
        <w:t>Una</w:t>
      </w:r>
      <w:r>
        <w:rPr>
          <w:color w:val="231F20"/>
          <w:spacing w:val="-4"/>
          <w:w w:val="105"/>
        </w:rPr>
        <w:t>vez</w:t>
      </w:r>
      <w:r>
        <w:rPr>
          <w:color w:val="231F20"/>
          <w:w w:val="105"/>
        </w:rPr>
        <w:t>abiertoelprogramasepodrá</w:t>
      </w:r>
      <w:r>
        <w:rPr>
          <w:color w:val="231F20"/>
          <w:spacing w:val="-3"/>
          <w:w w:val="105"/>
        </w:rPr>
        <w:t>ver</w:t>
      </w:r>
      <w:r>
        <w:rPr>
          <w:color w:val="231F20"/>
          <w:w w:val="105"/>
        </w:rPr>
        <w:t>lasiguienteventana detrabajo:</w:t>
      </w: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spacing w:before="10"/>
        <w:rPr>
          <w:sz w:val="27"/>
          <w:szCs w:val="27"/>
        </w:rPr>
      </w:pPr>
    </w:p>
    <w:tbl>
      <w:tblPr>
        <w:tblW w:w="0" w:type="auto"/>
        <w:tblInd w:w="2" w:type="dxa"/>
        <w:tblBorders>
          <w:top w:val="single" w:sz="18" w:space="0" w:color="FFD400"/>
          <w:left w:val="single" w:sz="18" w:space="0" w:color="FFD400"/>
          <w:bottom w:val="single" w:sz="18" w:space="0" w:color="FFD400"/>
          <w:right w:val="single" w:sz="18" w:space="0" w:color="FFD400"/>
          <w:insideH w:val="single" w:sz="18" w:space="0" w:color="FFD400"/>
          <w:insideV w:val="single" w:sz="18" w:space="0" w:color="FFD4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46"/>
        <w:gridCol w:w="4117"/>
      </w:tblGrid>
      <w:tr w:rsidR="0091330F">
        <w:trPr>
          <w:trHeight w:val="288"/>
        </w:trPr>
        <w:tc>
          <w:tcPr>
            <w:tcW w:w="6863" w:type="dxa"/>
            <w:gridSpan w:val="2"/>
            <w:tcBorders>
              <w:bottom w:val="single" w:sz="24" w:space="0" w:color="FFD400"/>
            </w:tcBorders>
          </w:tcPr>
          <w:p w:rsidR="0091330F" w:rsidRPr="00333448" w:rsidRDefault="0091330F" w:rsidP="00333448">
            <w:pPr>
              <w:pStyle w:val="TableParagraph"/>
              <w:spacing w:before="28"/>
              <w:ind w:right="407"/>
              <w:jc w:val="center"/>
              <w:rPr>
                <w:b/>
                <w:bCs/>
                <w:sz w:val="20"/>
                <w:szCs w:val="20"/>
              </w:rPr>
            </w:pPr>
            <w:r w:rsidRPr="00333448">
              <w:rPr>
                <w:b/>
                <w:bCs/>
                <w:color w:val="231F20"/>
                <w:w w:val="66"/>
                <w:sz w:val="20"/>
                <w:szCs w:val="20"/>
              </w:rPr>
              <w:t>1</w:t>
            </w:r>
          </w:p>
        </w:tc>
      </w:tr>
      <w:tr w:rsidR="0091330F">
        <w:trPr>
          <w:trHeight w:val="229"/>
        </w:trPr>
        <w:tc>
          <w:tcPr>
            <w:tcW w:w="2746" w:type="dxa"/>
            <w:tcBorders>
              <w:top w:val="single" w:sz="24" w:space="0" w:color="FFD400"/>
            </w:tcBorders>
          </w:tcPr>
          <w:p w:rsidR="0091330F" w:rsidRPr="00333448" w:rsidRDefault="0091330F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4117" w:type="dxa"/>
            <w:tcBorders>
              <w:bottom w:val="nil"/>
              <w:right w:val="nil"/>
            </w:tcBorders>
          </w:tcPr>
          <w:p w:rsidR="0091330F" w:rsidRPr="00333448" w:rsidRDefault="0091330F" w:rsidP="00333448">
            <w:pPr>
              <w:pStyle w:val="TableParagraph"/>
              <w:spacing w:before="20" w:line="189" w:lineRule="exact"/>
              <w:ind w:left="1121"/>
              <w:rPr>
                <w:b/>
                <w:bCs/>
                <w:sz w:val="20"/>
                <w:szCs w:val="20"/>
              </w:rPr>
            </w:pPr>
            <w:r w:rsidRPr="00333448">
              <w:rPr>
                <w:b/>
                <w:bCs/>
                <w:color w:val="231F20"/>
                <w:w w:val="97"/>
                <w:sz w:val="20"/>
                <w:szCs w:val="20"/>
              </w:rPr>
              <w:t>2</w:t>
            </w:r>
          </w:p>
        </w:tc>
      </w:tr>
    </w:tbl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spacing w:before="1"/>
        <w:rPr>
          <w:sz w:val="10"/>
          <w:szCs w:val="10"/>
        </w:rPr>
      </w:pPr>
    </w:p>
    <w:tbl>
      <w:tblPr>
        <w:tblW w:w="0" w:type="auto"/>
        <w:tblInd w:w="2" w:type="dxa"/>
        <w:tblBorders>
          <w:top w:val="single" w:sz="18" w:space="0" w:color="FFD400"/>
          <w:left w:val="single" w:sz="18" w:space="0" w:color="FFD400"/>
          <w:bottom w:val="single" w:sz="18" w:space="0" w:color="FFD400"/>
          <w:right w:val="single" w:sz="18" w:space="0" w:color="FFD400"/>
          <w:insideH w:val="single" w:sz="18" w:space="0" w:color="FFD400"/>
          <w:insideV w:val="single" w:sz="18" w:space="0" w:color="FFD4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553"/>
        <w:gridCol w:w="3291"/>
      </w:tblGrid>
      <w:tr w:rsidR="0091330F">
        <w:trPr>
          <w:trHeight w:val="493"/>
        </w:trPr>
        <w:tc>
          <w:tcPr>
            <w:tcW w:w="3553" w:type="dxa"/>
            <w:tcBorders>
              <w:top w:val="nil"/>
              <w:left w:val="nil"/>
            </w:tcBorders>
          </w:tcPr>
          <w:p w:rsidR="0091330F" w:rsidRPr="00333448" w:rsidRDefault="0091330F" w:rsidP="00333448">
            <w:pPr>
              <w:pStyle w:val="TableParagraph"/>
              <w:spacing w:before="93"/>
              <w:ind w:right="228"/>
              <w:jc w:val="right"/>
              <w:rPr>
                <w:b/>
                <w:bCs/>
                <w:sz w:val="20"/>
                <w:szCs w:val="20"/>
              </w:rPr>
            </w:pPr>
            <w:r w:rsidRPr="00333448">
              <w:rPr>
                <w:b/>
                <w:bCs/>
                <w:color w:val="231F20"/>
                <w:w w:val="98"/>
                <w:sz w:val="20"/>
                <w:szCs w:val="20"/>
              </w:rPr>
              <w:t>5</w:t>
            </w:r>
          </w:p>
        </w:tc>
        <w:tc>
          <w:tcPr>
            <w:tcW w:w="3291" w:type="dxa"/>
          </w:tcPr>
          <w:p w:rsidR="0091330F" w:rsidRPr="00333448" w:rsidRDefault="0091330F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91330F">
        <w:trPr>
          <w:trHeight w:val="330"/>
        </w:trPr>
        <w:tc>
          <w:tcPr>
            <w:tcW w:w="6844" w:type="dxa"/>
            <w:gridSpan w:val="2"/>
            <w:tcBorders>
              <w:left w:val="nil"/>
            </w:tcBorders>
          </w:tcPr>
          <w:p w:rsidR="0091330F" w:rsidRPr="00333448" w:rsidRDefault="0091330F" w:rsidP="00333448">
            <w:pPr>
              <w:pStyle w:val="TableParagraph"/>
              <w:spacing w:before="35"/>
              <w:ind w:left="19"/>
              <w:rPr>
                <w:b/>
                <w:bCs/>
                <w:sz w:val="20"/>
                <w:szCs w:val="20"/>
              </w:rPr>
            </w:pPr>
            <w:r w:rsidRPr="00333448">
              <w:rPr>
                <w:b/>
                <w:bCs/>
                <w:color w:val="231F20"/>
                <w:w w:val="96"/>
                <w:sz w:val="20"/>
                <w:szCs w:val="20"/>
              </w:rPr>
              <w:t>7</w:t>
            </w:r>
          </w:p>
        </w:tc>
      </w:tr>
    </w:tbl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spacing w:before="7"/>
        <w:rPr>
          <w:sz w:val="17"/>
          <w:szCs w:val="17"/>
        </w:rPr>
      </w:pPr>
    </w:p>
    <w:p w:rsidR="0091330F" w:rsidRDefault="0091330F">
      <w:pPr>
        <w:pStyle w:val="ListParagraph"/>
        <w:numPr>
          <w:ilvl w:val="0"/>
          <w:numId w:val="9"/>
        </w:numPr>
        <w:tabs>
          <w:tab w:val="left" w:pos="4624"/>
        </w:tabs>
        <w:spacing w:before="89" w:line="369" w:lineRule="auto"/>
        <w:ind w:right="837"/>
      </w:pPr>
      <w:r>
        <w:rPr>
          <w:noProof/>
          <w:lang w:val="en-US" w:eastAsia="en-US"/>
        </w:rPr>
        <w:pict>
          <v:group id="Group 270" o:spid="_x0000_s1053" style="position:absolute;left:0;text-align:left;margin-left:207.4pt;margin-top:-307.65pt;width:351.9pt;height:297.35pt;z-index:-251625472;mso-position-horizontal-relative:page" coordorigin="4148,-6153" coordsize="7038,5947">
            <v:shape id="Picture 291" o:spid="_x0000_s1054" type="#_x0000_t75" style="position:absolute;left:4263;top:-6154;width:6923;height:5947;visibility:visible">
              <v:imagedata r:id="rId12" o:title=""/>
            </v:shape>
            <v:shape id="Freeform 290" o:spid="_x0000_s1055" style="position:absolute;left:7305;top:-5730;width:406;height:406;visibility:visible;mso-wrap-style:square;v-text-anchor:top" coordsize="406,406" path="m203,l124,16,59,60,16,124,,203r16,79l59,347r65,43l203,406r79,-16l347,347r43,-65l406,203,390,124,347,60,282,16,203,xe" stroked="f">
              <v:path arrowok="t" o:connecttype="custom" o:connectlocs="203,-5730;124,-5714;59,-5670;16,-5606;0,-5527;16,-5448;59,-5383;124,-5340;203,-5324;282,-5340;347,-5383;390,-5448;406,-5527;390,-5606;347,-5670;282,-5714;203,-5730" o:connectangles="0,0,0,0,0,0,0,0,0,0,0,0,0,0,0,0,0"/>
            </v:shape>
            <v:shape id="Freeform 289" o:spid="_x0000_s1056" style="position:absolute;left:7305;top:-5730;width:406;height:406;visibility:visible;mso-wrap-style:square;v-text-anchor:top" coordsize="406,406" path="m203,406r79,-16l347,347r43,-65l406,203,390,124,347,60,282,16,203,,124,16,59,60,16,124,,203r16,79l59,347r65,43l203,406xe" filled="f" strokecolor="#ffd400" strokeweight="2pt">
              <v:path arrowok="t" o:connecttype="custom" o:connectlocs="203,-5324;282,-5340;347,-5383;390,-5448;406,-5527;390,-5606;347,-5670;282,-5714;203,-5730;124,-5714;59,-5670;16,-5606;0,-5527;16,-5448;59,-5383;124,-5340;203,-5324" o:connectangles="0,0,0,0,0,0,0,0,0,0,0,0,0,0,0,0,0"/>
            </v:shape>
            <v:shape id="Freeform 288" o:spid="_x0000_s1057" style="position:absolute;left:8030;top:-5390;width:406;height:406;visibility:visible;mso-wrap-style:square;v-text-anchor:top" coordsize="406,406" path="m203,l124,16,59,60,16,124,,203r16,79l59,347r65,43l203,406r79,-16l346,347r44,-65l406,203,390,124,346,60,282,16,203,xe" stroked="f">
              <v:path arrowok="t" o:connecttype="custom" o:connectlocs="203,-5390;124,-5374;59,-5330;16,-5266;0,-5187;16,-5108;59,-5043;124,-5000;203,-4984;282,-5000;346,-5043;390,-5108;406,-5187;390,-5266;346,-5330;282,-5374;203,-5390" o:connectangles="0,0,0,0,0,0,0,0,0,0,0,0,0,0,0,0,0"/>
            </v:shape>
            <v:shape id="Freeform 287" o:spid="_x0000_s1058" style="position:absolute;left:8030;top:-5390;width:406;height:406;visibility:visible;mso-wrap-style:square;v-text-anchor:top" coordsize="406,406" path="m203,406r79,-16l346,347r44,-65l406,203,390,124,346,60,282,16,203,,124,16,59,60,16,124,,203r16,79l59,347r65,43l203,406xe" filled="f" strokecolor="#ffd400" strokeweight="2pt">
              <v:path arrowok="t" o:connecttype="custom" o:connectlocs="203,-4984;282,-5000;346,-5043;390,-5108;406,-5187;390,-5266;346,-5330;282,-5374;203,-5390;124,-5374;59,-5330;16,-5266;0,-5187;16,-5108;59,-5043;124,-5000;203,-4984" o:connectangles="0,0,0,0,0,0,0,0,0,0,0,0,0,0,0,0,0"/>
            </v:shape>
            <v:shape id="Freeform 286" o:spid="_x0000_s1059" style="position:absolute;left:5008;top:-3922;width:406;height:406;visibility:visible;mso-wrap-style:square;v-text-anchor:top" coordsize="406,406" path="m203,l124,16,59,59,16,124,,203r16,79l59,346r65,44l203,406r79,-16l347,346r43,-64l406,203,390,124,347,59,282,16,203,xe" stroked="f">
              <v:path arrowok="t" o:connecttype="custom" o:connectlocs="203,-3921;124,-3905;59,-3862;16,-3797;0,-3718;16,-3639;59,-3575;124,-3531;203,-3515;282,-3531;347,-3575;390,-3639;406,-3718;390,-3797;347,-3862;282,-3905;203,-3921" o:connectangles="0,0,0,0,0,0,0,0,0,0,0,0,0,0,0,0,0"/>
            </v:shape>
            <v:shape id="Freeform 285" o:spid="_x0000_s1060" style="position:absolute;left:5008;top:-3922;width:406;height:406;visibility:visible;mso-wrap-style:square;v-text-anchor:top" coordsize="406,406" path="m203,406r79,-16l347,346r43,-64l406,203,390,124,347,59,282,16,203,,124,16,59,59,16,124,,203r16,79l59,346r65,44l203,406xe" filled="f" strokecolor="#ffd400" strokeweight="2pt">
              <v:path arrowok="t" o:connecttype="custom" o:connectlocs="203,-3515;282,-3531;347,-3575;390,-3639;406,-3718;390,-3797;347,-3862;282,-3905;203,-3921;124,-3905;59,-3862;16,-3797;0,-3718;16,-3639;59,-3575;124,-3531;203,-3515" o:connectangles="0,0,0,0,0,0,0,0,0,0,0,0,0,0,0,0,0"/>
            </v:shape>
            <v:shape id="Freeform 284" o:spid="_x0000_s1061" style="position:absolute;left:9788;top:-4443;width:406;height:406;visibility:visible;mso-wrap-style:square;v-text-anchor:top" coordsize="406,406" path="m203,l124,16,60,59,16,124,,203r16,79l60,347r64,43l203,406r79,-16l347,347r43,-65l406,203,390,124,347,59,282,16,203,xe" stroked="f">
              <v:path arrowok="t" o:connecttype="custom" o:connectlocs="203,-4443;124,-4427;60,-4384;16,-4319;0,-4240;16,-4161;60,-4096;124,-4053;203,-4037;282,-4053;347,-4096;390,-4161;406,-4240;390,-4319;347,-4384;282,-4427;203,-4443" o:connectangles="0,0,0,0,0,0,0,0,0,0,0,0,0,0,0,0,0"/>
            </v:shape>
            <v:shape id="Freeform 283" o:spid="_x0000_s1062" style="position:absolute;left:9788;top:-4443;width:406;height:406;visibility:visible;mso-wrap-style:square;v-text-anchor:top" coordsize="406,406" path="m203,406r79,-16l347,347r43,-65l406,203,390,124,347,59,282,16,203,,124,16,60,59,16,124,,203r16,79l60,347r64,43l203,406xe" filled="f" strokecolor="#ffd400" strokeweight="2pt">
              <v:path arrowok="t" o:connecttype="custom" o:connectlocs="203,-4037;282,-4053;347,-4096;390,-4161;406,-4240;390,-4319;347,-4384;282,-4427;203,-4443;124,-4427;60,-4384;16,-4319;0,-4240;16,-4161;60,-4096;124,-4053;203,-4037" o:connectangles="0,0,0,0,0,0,0,0,0,0,0,0,0,0,0,0,0"/>
            </v:shape>
            <v:shape id="Freeform 282" o:spid="_x0000_s1063" style="position:absolute;left:8845;top:-3009;width:406;height:406;visibility:visible;mso-wrap-style:square;v-text-anchor:top" coordsize="406,406" path="m203,l124,16,60,60,16,124,,203r16,79l60,347r64,43l203,406r79,-16l347,347r43,-65l406,203,390,124,347,60,282,16,203,xe" stroked="f">
              <v:path arrowok="t" o:connecttype="custom" o:connectlocs="203,-3009;124,-2993;60,-2949;16,-2885;0,-2806;16,-2727;60,-2662;124,-2619;203,-2603;282,-2619;347,-2662;390,-2727;406,-2806;390,-2885;347,-2949;282,-2993;203,-3009" o:connectangles="0,0,0,0,0,0,0,0,0,0,0,0,0,0,0,0,0"/>
            </v:shape>
            <v:shape id="AutoShape 281" o:spid="_x0000_s1064" style="position:absolute;left:43097;top:-100378;width:49415;height:6697;visibility:visible" coordsize="49415,6697" o:spt="100" adj="0,,0" path="m-34050,97775r79,-16l-33906,97716r43,-65l-33847,97572r-16,-79l-33906,97429r-65,-44l-34050,97369r-79,16l-34193,97429r-44,64l-34253,97572r16,79l-34193,97716r64,43l-34050,97775xm-38788,98039r3286,l-35502,97588r-3286,l-38788,98039xe" filled="f" strokecolor="#ffd400" strokeweight="2pt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-34050,-2603;-33971,-2619;-33906,-2662;-33863,-2727;-33847,-2806;-33863,-2885;-33906,-2949;-33971,-2993;-34050,-3009;-34129,-2993;-34193,-2949;-34237,-2885;-34253,-2806;-34237,-2727;-34193,-2662;-34129,-2619;-34050,-2603;-38788,-2339;-35502,-2339;-35502,-2790;-38788,-2790;-38788,-2339" o:connectangles="0,0,0,0,0,0,0,0,0,0,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Freeform 280" o:spid="_x0000_s1065" style="position:absolute;left:7323;top:-2763;width:406;height:406;visibility:visible;mso-wrap-style:square;v-text-anchor:top" coordsize="406,406" path="m203,l124,16,59,59,16,124,,203r16,79l59,347r65,43l203,406r79,-16l346,347r44,-65l406,203,390,124,346,59,282,16,203,xe" stroked="f">
              <v:path arrowok="t" o:connecttype="custom" o:connectlocs="203,-2763;124,-2747;59,-2704;16,-2639;0,-2560;16,-2481;59,-2416;124,-2373;203,-2357;282,-2373;346,-2416;390,-2481;406,-2560;390,-2639;346,-2704;282,-2747;203,-2763" o:connectangles="0,0,0,0,0,0,0,0,0,0,0,0,0,0,0,0,0"/>
            </v:shape>
            <v:shape id="Freeform 279" o:spid="_x0000_s1066" style="position:absolute;left:7323;top:-2763;width:406;height:406;visibility:visible;mso-wrap-style:square;v-text-anchor:top" coordsize="406,406" path="m203,406r79,-16l346,347r44,-65l406,203,390,124,346,59,282,16,203,,124,16,59,59,16,124,,203r16,79l59,347r65,43l203,406xe" filled="f" strokecolor="#ffd400" strokeweight="2pt">
              <v:path arrowok="t" o:connecttype="custom" o:connectlocs="203,-2357;282,-2373;346,-2416;390,-2481;406,-2560;390,-2639;346,-2704;282,-2747;203,-2763;124,-2747;59,-2704;16,-2639;0,-2560;16,-2481;59,-2416;124,-2373;203,-2357" o:connectangles="0,0,0,0,0,0,0,0,0,0,0,0,0,0,0,0,0"/>
            </v:shape>
            <v:shape id="Freeform 278" o:spid="_x0000_s1067" style="position:absolute;left:4168;top:-2263;width:406;height:406;visibility:visible;mso-wrap-style:square;v-text-anchor:top" coordsize="406,406" path="m203,l124,16,59,59,16,124,,203r16,79l59,346r65,44l203,406r79,-16l347,346r43,-64l406,203,390,124,347,59,282,16,203,xe" stroked="f">
              <v:path arrowok="t" o:connecttype="custom" o:connectlocs="203,-2262;124,-2246;59,-2203;16,-2138;0,-2059;16,-1980;59,-1916;124,-1872;203,-1856;282,-1872;347,-1916;390,-1980;406,-2059;390,-2138;347,-2203;282,-2246;203,-2262" o:connectangles="0,0,0,0,0,0,0,0,0,0,0,0,0,0,0,0,0"/>
            </v:shape>
            <v:shape id="Freeform 277" o:spid="_x0000_s1068" style="position:absolute;left:4168;top:-2263;width:406;height:406;visibility:visible;mso-wrap-style:square;v-text-anchor:top" coordsize="406,406" path="m203,406r79,-16l347,346r43,-64l406,203,390,124,347,59,282,16,203,,124,16,59,59,16,124,,203r16,79l59,346r65,44l203,406xe" filled="f" strokecolor="#ffd400" strokeweight="2pt">
              <v:path arrowok="t" o:connecttype="custom" o:connectlocs="203,-1856;282,-1872;347,-1916;390,-1980;406,-2059;390,-2138;347,-2203;282,-2246;203,-2262;124,-2246;59,-2203;16,-2138;0,-2059;16,-1980;59,-1916;124,-1872;203,-1856" o:connectangles="0,0,0,0,0,0,0,0,0,0,0,0,0,0,0,0,0"/>
            </v:shape>
            <v:shape id="Freeform 276" o:spid="_x0000_s1069" style="position:absolute;left:7424;top:-1431;width:406;height:406;visibility:visible;mso-wrap-style:square;v-text-anchor:top" coordsize="406,406" path="m203,l124,16,59,60,16,124,,203r16,79l59,347r65,43l203,406r79,-16l346,347r44,-65l406,203,390,124,346,60,282,16,203,xe" stroked="f">
              <v:path arrowok="t" o:connecttype="custom" o:connectlocs="203,-1431;124,-1415;59,-1371;16,-1307;0,-1228;16,-1149;59,-1084;124,-1041;203,-1025;282,-1041;346,-1084;390,-1149;406,-1228;390,-1307;346,-1371;282,-1415;203,-1431" o:connectangles="0,0,0,0,0,0,0,0,0,0,0,0,0,0,0,0,0"/>
            </v:shape>
            <v:shape id="Freeform 275" o:spid="_x0000_s1070" style="position:absolute;left:7424;top:-1431;width:406;height:406;visibility:visible;mso-wrap-style:square;v-text-anchor:top" coordsize="406,406" path="m203,406r79,-16l346,347r44,-65l406,203,390,124,346,60,282,16,203,,124,16,59,60,16,124,,203r16,79l59,347r65,43l203,406xe" filled="f" strokecolor="#ffd400" strokeweight="2pt">
              <v:path arrowok="t" o:connecttype="custom" o:connectlocs="203,-1025;282,-1041;346,-1084;390,-1149;406,-1228;390,-1307;346,-1371;282,-1415;203,-1431;124,-1415;59,-1371;16,-1307;0,-1228;16,-1149;59,-1084;124,-1041;203,-1025" o:connectangles="0,0,0,0,0,0,0,0,0,0,0,0,0,0,0,0,0"/>
            </v:shape>
            <v:shape id="Text Box 274" o:spid="_x0000_s1071" type="#_x0000_t202" style="position:absolute;left:9922;top:-4345;width:158;height:225;visibility:visible" filled="f" stroked="f">
              <v:textbox inset="0,0,0,0">
                <w:txbxContent>
                  <w:p w:rsidR="0091330F" w:rsidRDefault="0091330F">
                    <w:pPr>
                      <w:spacing w:line="224" w:lineRule="exact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231F20"/>
                        <w:w w:val="107"/>
                        <w:sz w:val="20"/>
                        <w:szCs w:val="20"/>
                      </w:rPr>
                      <w:t>4</w:t>
                    </w:r>
                  </w:p>
                </w:txbxContent>
              </v:textbox>
            </v:shape>
            <v:shape id="Text Box 273" o:spid="_x0000_s1072" type="#_x0000_t202" style="position:absolute;left:5149;top:-3823;width:145;height:225;visibility:visible" filled="f" stroked="f">
              <v:textbox inset="0,0,0,0">
                <w:txbxContent>
                  <w:p w:rsidR="0091330F" w:rsidRDefault="0091330F">
                    <w:pPr>
                      <w:spacing w:line="224" w:lineRule="exact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231F20"/>
                        <w:w w:val="97"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shape>
            <v:shape id="Text Box 272" o:spid="_x0000_s1073" type="#_x0000_t202" style="position:absolute;left:8982;top:-2911;width:153;height:225;visibility:visible" filled="f" stroked="f">
              <v:textbox inset="0,0,0,0">
                <w:txbxContent>
                  <w:p w:rsidR="0091330F" w:rsidRDefault="0091330F">
                    <w:pPr>
                      <w:spacing w:line="224" w:lineRule="exact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231F20"/>
                        <w:w w:val="103"/>
                        <w:sz w:val="20"/>
                        <w:szCs w:val="20"/>
                      </w:rPr>
                      <w:t>6</w:t>
                    </w:r>
                  </w:p>
                </w:txbxContent>
              </v:textbox>
            </v:shape>
            <v:shape id="Text Box 271" o:spid="_x0000_s1074" type="#_x0000_t202" style="position:absolute;left:7564;top:-1333;width:146;height:225;visibility:visible" filled="f" stroked="f">
              <v:textbox inset="0,0,0,0">
                <w:txbxContent>
                  <w:p w:rsidR="0091330F" w:rsidRDefault="0091330F">
                    <w:pPr>
                      <w:spacing w:line="224" w:lineRule="exact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231F20"/>
                        <w:w w:val="98"/>
                        <w:sz w:val="20"/>
                        <w:szCs w:val="20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bCs/>
          <w:spacing w:val="-4"/>
          <w:w w:val="105"/>
        </w:rPr>
        <w:t>Barra</w:t>
      </w:r>
      <w:r>
        <w:rPr>
          <w:b/>
          <w:bCs/>
          <w:w w:val="105"/>
        </w:rPr>
        <w:t>de</w:t>
      </w:r>
      <w:r>
        <w:rPr>
          <w:b/>
          <w:bCs/>
          <w:spacing w:val="-4"/>
          <w:w w:val="105"/>
        </w:rPr>
        <w:t>herramientas</w:t>
      </w:r>
      <w:r>
        <w:rPr>
          <w:b/>
          <w:bCs/>
          <w:spacing w:val="-3"/>
          <w:w w:val="105"/>
        </w:rPr>
        <w:t>principal:</w:t>
      </w:r>
      <w:r>
        <w:rPr>
          <w:w w:val="105"/>
        </w:rPr>
        <w:t xml:space="preserve">Contienelosbotonespara </w:t>
      </w:r>
      <w:r>
        <w:rPr>
          <w:spacing w:val="-4"/>
          <w:w w:val="105"/>
        </w:rPr>
        <w:t>abrir,</w:t>
      </w:r>
      <w:r>
        <w:rPr>
          <w:w w:val="105"/>
        </w:rPr>
        <w:t>guardaryexportarlos</w:t>
      </w:r>
      <w:r>
        <w:rPr>
          <w:spacing w:val="-3"/>
          <w:w w:val="105"/>
        </w:rPr>
        <w:t>proyectos</w:t>
      </w:r>
      <w:r>
        <w:rPr>
          <w:w w:val="105"/>
        </w:rPr>
        <w:t>devídeo.</w:t>
      </w:r>
    </w:p>
    <w:p w:rsidR="0091330F" w:rsidRDefault="0091330F">
      <w:pPr>
        <w:pStyle w:val="ListParagraph"/>
        <w:numPr>
          <w:ilvl w:val="0"/>
          <w:numId w:val="9"/>
        </w:numPr>
        <w:tabs>
          <w:tab w:val="left" w:pos="4624"/>
        </w:tabs>
        <w:spacing w:line="369" w:lineRule="auto"/>
        <w:ind w:right="776"/>
      </w:pPr>
      <w:r>
        <w:rPr>
          <w:b/>
          <w:bCs/>
          <w:spacing w:val="-3"/>
        </w:rPr>
        <w:t xml:space="preserve">Pestañas </w:t>
      </w:r>
      <w:r>
        <w:rPr>
          <w:b/>
          <w:bCs/>
        </w:rPr>
        <w:t xml:space="preserve">de </w:t>
      </w:r>
      <w:r>
        <w:rPr>
          <w:b/>
          <w:bCs/>
          <w:spacing w:val="-3"/>
        </w:rPr>
        <w:t xml:space="preserve">funciones: </w:t>
      </w:r>
      <w:r>
        <w:t xml:space="preserve">Alterna entre Archivos del </w:t>
      </w:r>
      <w:r>
        <w:rPr>
          <w:spacing w:val="-4"/>
        </w:rPr>
        <w:t xml:space="preserve">Proyecto, </w:t>
      </w:r>
      <w:r>
        <w:rPr>
          <w:spacing w:val="-3"/>
        </w:rPr>
        <w:t xml:space="preserve">Transiciones </w:t>
      </w:r>
      <w:r>
        <w:t>yEfectos.</w:t>
      </w:r>
    </w:p>
    <w:p w:rsidR="0091330F" w:rsidRDefault="0091330F">
      <w:pPr>
        <w:pStyle w:val="ListParagraph"/>
        <w:numPr>
          <w:ilvl w:val="0"/>
          <w:numId w:val="9"/>
        </w:numPr>
        <w:tabs>
          <w:tab w:val="left" w:pos="4624"/>
        </w:tabs>
        <w:spacing w:before="1"/>
        <w:rPr>
          <w:b/>
          <w:bCs/>
        </w:rPr>
      </w:pPr>
      <w:r>
        <w:rPr>
          <w:b/>
          <w:bCs/>
          <w:spacing w:val="-4"/>
        </w:rPr>
        <w:t xml:space="preserve">Archivos </w:t>
      </w:r>
      <w:r>
        <w:rPr>
          <w:b/>
          <w:bCs/>
        </w:rPr>
        <w:t>del</w:t>
      </w:r>
      <w:r>
        <w:rPr>
          <w:b/>
          <w:bCs/>
          <w:spacing w:val="-6"/>
        </w:rPr>
        <w:t>Proyecto.</w:t>
      </w:r>
    </w:p>
    <w:p w:rsidR="0091330F" w:rsidRDefault="0091330F">
      <w:pPr>
        <w:pStyle w:val="ListParagraph"/>
        <w:numPr>
          <w:ilvl w:val="0"/>
          <w:numId w:val="9"/>
        </w:numPr>
        <w:tabs>
          <w:tab w:val="left" w:pos="4624"/>
        </w:tabs>
        <w:spacing w:before="140"/>
        <w:rPr>
          <w:b/>
          <w:bCs/>
        </w:rPr>
      </w:pPr>
      <w:r>
        <w:rPr>
          <w:b/>
          <w:bCs/>
          <w:spacing w:val="-5"/>
        </w:rPr>
        <w:t xml:space="preserve">Ventana </w:t>
      </w:r>
      <w:r>
        <w:rPr>
          <w:b/>
          <w:bCs/>
        </w:rPr>
        <w:t>de</w:t>
      </w:r>
      <w:r>
        <w:rPr>
          <w:b/>
          <w:bCs/>
          <w:spacing w:val="-3"/>
        </w:rPr>
        <w:t>visualización.</w:t>
      </w:r>
    </w:p>
    <w:p w:rsidR="0091330F" w:rsidRDefault="0091330F">
      <w:pPr>
        <w:pStyle w:val="ListParagraph"/>
        <w:numPr>
          <w:ilvl w:val="0"/>
          <w:numId w:val="9"/>
        </w:numPr>
        <w:tabs>
          <w:tab w:val="left" w:pos="4624"/>
        </w:tabs>
        <w:spacing w:before="139"/>
        <w:rPr>
          <w:b/>
          <w:bCs/>
        </w:rPr>
      </w:pPr>
      <w:r>
        <w:rPr>
          <w:b/>
          <w:bCs/>
          <w:spacing w:val="-4"/>
        </w:rPr>
        <w:t xml:space="preserve">Barra </w:t>
      </w:r>
      <w:r>
        <w:rPr>
          <w:b/>
          <w:bCs/>
        </w:rPr>
        <w:t xml:space="preserve">de </w:t>
      </w:r>
      <w:r>
        <w:rPr>
          <w:b/>
          <w:bCs/>
          <w:spacing w:val="-4"/>
        </w:rPr>
        <w:t xml:space="preserve">herramientas </w:t>
      </w:r>
      <w:r>
        <w:rPr>
          <w:b/>
          <w:bCs/>
        </w:rPr>
        <w:t>de</w:t>
      </w:r>
      <w:r>
        <w:rPr>
          <w:b/>
          <w:bCs/>
          <w:spacing w:val="-3"/>
        </w:rPr>
        <w:t>edición.</w:t>
      </w:r>
    </w:p>
    <w:p w:rsidR="0091330F" w:rsidRDefault="0091330F">
      <w:pPr>
        <w:pStyle w:val="ListParagraph"/>
        <w:numPr>
          <w:ilvl w:val="0"/>
          <w:numId w:val="9"/>
        </w:numPr>
        <w:tabs>
          <w:tab w:val="left" w:pos="4624"/>
        </w:tabs>
        <w:spacing w:before="140"/>
        <w:rPr>
          <w:b/>
          <w:bCs/>
        </w:rPr>
      </w:pPr>
      <w:r>
        <w:rPr>
          <w:b/>
          <w:bCs/>
          <w:spacing w:val="-3"/>
        </w:rPr>
        <w:t xml:space="preserve">Deslizador </w:t>
      </w:r>
      <w:r>
        <w:rPr>
          <w:b/>
          <w:bCs/>
        </w:rPr>
        <w:t>de</w:t>
      </w:r>
      <w:r>
        <w:rPr>
          <w:b/>
          <w:bCs/>
          <w:spacing w:val="-3"/>
        </w:rPr>
        <w:t>ampliación.</w:t>
      </w:r>
    </w:p>
    <w:p w:rsidR="0091330F" w:rsidRDefault="0091330F">
      <w:pPr>
        <w:pStyle w:val="ListParagraph"/>
        <w:numPr>
          <w:ilvl w:val="0"/>
          <w:numId w:val="9"/>
        </w:numPr>
        <w:tabs>
          <w:tab w:val="left" w:pos="4624"/>
        </w:tabs>
        <w:spacing w:before="140"/>
        <w:rPr>
          <w:b/>
          <w:bCs/>
        </w:rPr>
      </w:pPr>
      <w:r>
        <w:rPr>
          <w:b/>
          <w:bCs/>
          <w:spacing w:val="-3"/>
        </w:rPr>
        <w:t xml:space="preserve">Regla </w:t>
      </w:r>
      <w:r>
        <w:rPr>
          <w:b/>
          <w:bCs/>
        </w:rPr>
        <w:t xml:space="preserve">/ </w:t>
      </w:r>
      <w:r>
        <w:rPr>
          <w:b/>
          <w:bCs/>
          <w:spacing w:val="-3"/>
        </w:rPr>
        <w:t xml:space="preserve">Marca </w:t>
      </w:r>
      <w:r>
        <w:rPr>
          <w:b/>
          <w:bCs/>
        </w:rPr>
        <w:t>de</w:t>
      </w:r>
      <w:r>
        <w:rPr>
          <w:b/>
          <w:bCs/>
          <w:spacing w:val="-4"/>
        </w:rPr>
        <w:t>reproducción.</w:t>
      </w:r>
    </w:p>
    <w:p w:rsidR="0091330F" w:rsidRDefault="0091330F">
      <w:pPr>
        <w:pStyle w:val="ListParagraph"/>
        <w:numPr>
          <w:ilvl w:val="0"/>
          <w:numId w:val="9"/>
        </w:numPr>
        <w:tabs>
          <w:tab w:val="left" w:pos="4624"/>
        </w:tabs>
        <w:spacing w:before="139"/>
        <w:rPr>
          <w:b/>
          <w:bCs/>
        </w:rPr>
      </w:pPr>
      <w:r>
        <w:rPr>
          <w:b/>
          <w:bCs/>
          <w:spacing w:val="-3"/>
        </w:rPr>
        <w:t xml:space="preserve">Línea </w:t>
      </w:r>
      <w:r>
        <w:rPr>
          <w:b/>
          <w:bCs/>
        </w:rPr>
        <w:t>de</w:t>
      </w:r>
      <w:r>
        <w:rPr>
          <w:b/>
          <w:bCs/>
          <w:spacing w:val="-4"/>
        </w:rPr>
        <w:t>tiempo.</w:t>
      </w:r>
    </w:p>
    <w:p w:rsidR="0091330F" w:rsidRDefault="0091330F">
      <w:pPr>
        <w:sectPr w:rsidR="0091330F">
          <w:pgSz w:w="11910" w:h="16840"/>
          <w:pgMar w:top="980" w:right="0" w:bottom="960" w:left="0" w:header="584" w:footer="769" w:gutter="0"/>
          <w:cols w:space="720"/>
        </w:sectPr>
      </w:pPr>
    </w:p>
    <w:p w:rsidR="0091330F" w:rsidRDefault="0091330F">
      <w:pPr>
        <w:pStyle w:val="BodyText"/>
        <w:rPr>
          <w:b/>
          <w:bCs/>
          <w:sz w:val="20"/>
          <w:szCs w:val="20"/>
        </w:rPr>
      </w:pPr>
    </w:p>
    <w:p w:rsidR="0091330F" w:rsidRDefault="0091330F">
      <w:pPr>
        <w:pStyle w:val="BodyText"/>
        <w:rPr>
          <w:b/>
          <w:bCs/>
          <w:sz w:val="20"/>
          <w:szCs w:val="20"/>
        </w:rPr>
      </w:pPr>
    </w:p>
    <w:p w:rsidR="0091330F" w:rsidRDefault="0091330F">
      <w:pPr>
        <w:pStyle w:val="BodyText"/>
        <w:spacing w:before="2"/>
        <w:rPr>
          <w:b/>
          <w:bCs/>
          <w:sz w:val="21"/>
          <w:szCs w:val="21"/>
        </w:rPr>
      </w:pPr>
    </w:p>
    <w:p w:rsidR="0091330F" w:rsidRDefault="0091330F">
      <w:pPr>
        <w:pStyle w:val="BodyText"/>
        <w:spacing w:line="369" w:lineRule="auto"/>
        <w:ind w:left="4266" w:right="707"/>
      </w:pPr>
      <w:r>
        <w:rPr>
          <w:noProof/>
          <w:lang w:val="en-US" w:eastAsia="en-US"/>
        </w:rPr>
        <w:pict>
          <v:group id="Group 266" o:spid="_x0000_s1075" style="position:absolute;left:0;text-align:left;margin-left:303.3pt;margin-top:41.7pt;width:165.45pt;height:174.5pt;z-index:251617280;mso-wrap-distance-left:0;mso-wrap-distance-right:0;mso-position-horizontal-relative:page" coordorigin="6066,834" coordsize="3309,3490">
            <v:shape id="Picture 269" o:spid="_x0000_s1076" type="#_x0000_t75" style="position:absolute;left:6076;top:833;width:3299;height:3490;visibility:visible">
              <v:imagedata r:id="rId13" o:title=""/>
            </v:shape>
            <v:rect id="Rectangle 268" o:spid="_x0000_s1077" style="position:absolute;left:6086;top:1092;width:3249;height:233;visibility:visible" filled="f" strokecolor="#ffd400" strokeweight="2pt"/>
            <v:rect id="Rectangle 267" o:spid="_x0000_s1078" style="position:absolute;left:6086;top:854;width:641;height:210;visibility:visible" filled="f" strokecolor="#ffd400" strokeweight="2pt"/>
            <w10:wrap type="topAndBottom" anchorx="page"/>
          </v:group>
        </w:pict>
      </w:r>
      <w:r>
        <w:rPr>
          <w:noProof/>
          <w:lang w:val="en-US" w:eastAsia="en-US"/>
        </w:rPr>
        <w:pict>
          <v:group id="Group 261" o:spid="_x0000_s1079" style="position:absolute;left:0;text-align:left;margin-left:29.7pt;margin-top:-8.35pt;width:172.7pt;height:104.5pt;z-index:251669504;mso-position-horizontal-relative:page" coordorigin="594,-167" coordsize="3454,2090">
            <v:shape id="AutoShape 265" o:spid="_x0000_s1080" style="position:absolute;left:722;top:13;width:3325;height:1910;visibility:visible" coordsize="3325,1910" o:spt="100" adj="0,,0" path="m7,13r,1636l185,1649r,260l298,1656r3027,l3325,16,7,13xm7,l,13r7,l7,xe" fillcolor="#ffd4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,27;7,1663;185,1663;185,1923;298,1670;3325,1670;3325,30;7,27;7,14;0,27;7,27;7,14" o:connectangles="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AutoShape 264" o:spid="_x0000_s1081" style="position:absolute;left:603;top:-157;width:3325;height:1910;visibility:visible" coordsize="3325,1910" o:spt="100" adj="0,,0" path="m7,13r,1636l185,1649r,261l298,1656r3027,l3325,16,7,13xm7,l,13r7,l7,xe" fillcolor="#f7f5f4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,-144;7,1492;185,1492;185,1753;298,1499;3325,1499;3325,-141;7,-144;7,-157;0,-144;7,-144;7,-157" o:connectangles="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Freeform 263" o:spid="_x0000_s1082" style="position:absolute;left:603;top:-157;width:3325;height:1910;visibility:visible;mso-wrap-style:square;v-text-anchor:top" coordsize="3325,1910" path="m7,r,1649l185,1649r,261l298,1656r3027,l3325,16,,13e" filled="f" strokecolor="#ffd400" strokeweight="1pt">
              <v:path arrowok="t" o:connecttype="custom" o:connectlocs="7,-157;7,1492;185,1492;185,1753;298,1499;3325,1499;3325,-141;0,-144" o:connectangles="0,0,0,0,0,0,0,0"/>
            </v:shape>
            <v:shape id="Text Box 262" o:spid="_x0000_s1083" type="#_x0000_t202" style="position:absolute;left:593;top:-167;width:3454;height:2090;visibility:visible" fillcolor="#8064a2" strokecolor="#f2f2f2" strokeweight="3pt">
              <v:shadow on="t" color="#3f3151" opacity=".5" offset="1pt"/>
              <v:textbox inset="0,0,0,0">
                <w:txbxContent>
                  <w:p w:rsidR="0091330F" w:rsidRDefault="0091330F"/>
                  <w:p w:rsidR="0091330F" w:rsidRDefault="0091330F">
                    <w:pPr>
                      <w:rPr>
                        <w:sz w:val="20"/>
                        <w:szCs w:val="20"/>
                      </w:rPr>
                    </w:pPr>
                  </w:p>
                  <w:p w:rsidR="0091330F" w:rsidRDefault="0091330F">
                    <w:pPr>
                      <w:ind w:left="294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231F20"/>
                        <w:sz w:val="20"/>
                        <w:szCs w:val="20"/>
                      </w:rPr>
                      <w:t>Paso a paso</w:t>
                    </w:r>
                  </w:p>
                  <w:p w:rsidR="0091330F" w:rsidRDefault="0091330F">
                    <w:pPr>
                      <w:spacing w:before="27"/>
                      <w:ind w:left="294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231F20"/>
                        <w:sz w:val="28"/>
                        <w:szCs w:val="28"/>
                      </w:rPr>
                      <w:t>Crear un proyecto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 xml:space="preserve">Para crear un proyecto elegir la opción </w:t>
      </w:r>
      <w:r>
        <w:rPr>
          <w:b/>
          <w:bCs/>
          <w:color w:val="231F20"/>
        </w:rPr>
        <w:t xml:space="preserve">Nuevo proyecto… </w:t>
      </w:r>
      <w:r>
        <w:rPr>
          <w:color w:val="231F20"/>
        </w:rPr>
        <w:t xml:space="preserve">del menú </w:t>
      </w:r>
      <w:r>
        <w:rPr>
          <w:b/>
          <w:bCs/>
          <w:color w:val="231F20"/>
        </w:rPr>
        <w:t>Archivo</w:t>
      </w:r>
      <w:r>
        <w:rPr>
          <w:color w:val="231F20"/>
        </w:rPr>
        <w:t>.</w:t>
      </w:r>
    </w:p>
    <w:p w:rsidR="0091330F" w:rsidRDefault="0091330F">
      <w:pPr>
        <w:pStyle w:val="BodyText"/>
        <w:spacing w:before="7"/>
        <w:rPr>
          <w:sz w:val="12"/>
          <w:szCs w:val="12"/>
        </w:rPr>
      </w:pPr>
    </w:p>
    <w:p w:rsidR="0091330F" w:rsidRDefault="0091330F">
      <w:pPr>
        <w:pStyle w:val="BodyText"/>
        <w:spacing w:before="89" w:line="369" w:lineRule="auto"/>
        <w:ind w:left="4266" w:right="723"/>
        <w:rPr>
          <w:b/>
          <w:bCs/>
        </w:rPr>
      </w:pPr>
      <w:r>
        <w:rPr>
          <w:color w:val="231F20"/>
          <w:w w:val="105"/>
        </w:rPr>
        <w:t>Seabrirálaventana</w:t>
      </w:r>
      <w:r>
        <w:rPr>
          <w:b/>
          <w:bCs/>
          <w:color w:val="231F20"/>
          <w:w w:val="105"/>
        </w:rPr>
        <w:t>Crearun</w:t>
      </w:r>
      <w:r>
        <w:rPr>
          <w:b/>
          <w:bCs/>
          <w:color w:val="231F20"/>
          <w:spacing w:val="-3"/>
          <w:w w:val="105"/>
        </w:rPr>
        <w:t>proyecto</w:t>
      </w:r>
      <w:r>
        <w:rPr>
          <w:color w:val="231F20"/>
          <w:w w:val="105"/>
        </w:rPr>
        <w:t>dondecambiarelnom- breytipode</w:t>
      </w:r>
      <w:r>
        <w:rPr>
          <w:color w:val="231F20"/>
          <w:spacing w:val="-3"/>
          <w:w w:val="105"/>
        </w:rPr>
        <w:t>proyecto</w:t>
      </w:r>
      <w:r>
        <w:rPr>
          <w:color w:val="231F20"/>
          <w:w w:val="105"/>
        </w:rPr>
        <w:t>ylalongituddelalíneadetiempo</w:t>
      </w:r>
      <w:r>
        <w:rPr>
          <w:b/>
          <w:bCs/>
          <w:color w:val="231F20"/>
          <w:w w:val="105"/>
        </w:rPr>
        <w:t>.</w:t>
      </w:r>
    </w:p>
    <w:p w:rsidR="0091330F" w:rsidRDefault="0091330F">
      <w:pPr>
        <w:pStyle w:val="BodyText"/>
        <w:spacing w:before="11"/>
        <w:rPr>
          <w:b/>
          <w:bCs/>
          <w:sz w:val="13"/>
          <w:szCs w:val="13"/>
        </w:rPr>
      </w:pPr>
      <w:r>
        <w:rPr>
          <w:noProof/>
          <w:lang w:val="en-US" w:eastAsia="en-US"/>
        </w:rPr>
        <w:pict>
          <v:group id="Group 251" o:spid="_x0000_s1084" style="position:absolute;margin-left:213.3pt;margin-top:10.7pt;width:308.35pt;height:201.5pt;z-index:251619328;mso-wrap-distance-left:0;mso-wrap-distance-right:0;mso-position-horizontal-relative:page" coordorigin="4266,214" coordsize="6167,4030">
            <v:shape id="Picture 260" o:spid="_x0000_s1085" type="#_x0000_t75" style="position:absolute;left:4266;top:213;width:5884;height:4030;visibility:visible">
              <v:imagedata r:id="rId14" o:title=""/>
            </v:shape>
            <v:rect id="Rectangle 259" o:spid="_x0000_s1086" style="position:absolute;left:8821;top:3837;width:1208;height:262;visibility:visible" filled="f" strokecolor="#ffd400" strokeweight="2pt"/>
            <v:shape id="Freeform 258" o:spid="_x0000_s1087" style="position:absolute;left:10102;top:429;width:310;height:310;visibility:visible;mso-wrap-style:square;v-text-anchor:top" coordsize="310,310" path="m155,l94,12,45,46,12,95,,155r12,60l45,264r49,33l155,310r60,-13l264,264r33,-49l309,155,297,95,264,46,215,12,155,xe" stroked="f">
              <v:path arrowok="t" o:connecttype="custom" o:connectlocs="155,429;94,441;45,475;12,524;0,584;12,644;45,693;94,726;155,739;215,726;264,693;297,644;309,584;297,524;264,475;215,441;155,429" o:connectangles="0,0,0,0,0,0,0,0,0,0,0,0,0,0,0,0,0"/>
            </v:shape>
            <v:shape id="Freeform 257" o:spid="_x0000_s1088" style="position:absolute;left:10102;top:429;width:310;height:310;visibility:visible;mso-wrap-style:square;v-text-anchor:top" coordsize="310,310" path="m155,310r60,-13l264,264r33,-49l309,155,297,95,264,46,215,12,155,,94,12,45,46,12,95,,155r12,60l45,264r49,33l155,310xe" filled="f" strokecolor="#ffd400" strokeweight="2pt">
              <v:path arrowok="t" o:connecttype="custom" o:connectlocs="155,739;215,726;264,693;297,644;309,584;297,524;264,475;215,441;155,429;94,441;45,475;12,524;0,584;12,644;45,693;94,726;155,739" o:connectangles="0,0,0,0,0,0,0,0,0,0,0,0,0,0,0,0,0"/>
            </v:shape>
            <v:shape id="Freeform 256" o:spid="_x0000_s1089" style="position:absolute;left:10102;top:797;width:310;height:310;visibility:visible;mso-wrap-style:square;v-text-anchor:top" coordsize="310,310" path="m155,l94,13,45,46,12,95,,155r12,60l45,264r49,34l155,310r60,-12l264,264r33,-49l309,155,297,95,264,46,215,13,155,xe" stroked="f">
              <v:path arrowok="t" o:connecttype="custom" o:connectlocs="155,797;94,810;45,843;12,892;0,952;12,1012;45,1061;94,1095;155,1107;215,1095;264,1061;297,1012;309,952;297,892;264,843;215,810;155,797" o:connectangles="0,0,0,0,0,0,0,0,0,0,0,0,0,0,0,0,0"/>
            </v:shape>
            <v:shape id="Freeform 255" o:spid="_x0000_s1090" style="position:absolute;left:10102;top:797;width:310;height:310;visibility:visible;mso-wrap-style:square;v-text-anchor:top" coordsize="310,310" path="m155,310r60,-12l264,264r33,-49l309,155,297,95,264,46,215,13,155,,94,13,45,46,12,95,,155r12,60l45,264r49,34l155,310xe" filled="f" strokecolor="#ffd400" strokeweight="2pt">
              <v:path arrowok="t" o:connecttype="custom" o:connectlocs="155,1107;215,1095;264,1061;297,1012;309,952;297,892;264,843;215,810;155,797;94,810;45,843;12,892;0,952;12,1012;45,1061;94,1095;155,1107" o:connectangles="0,0,0,0,0,0,0,0,0,0,0,0,0,0,0,0,0"/>
            </v:shape>
            <v:shape id="Freeform 254" o:spid="_x0000_s1091" style="position:absolute;left:10102;top:1147;width:310;height:310;visibility:visible;mso-wrap-style:square;v-text-anchor:top" coordsize="310,310" path="m155,l94,12,45,45,12,95,,155r12,60l45,264r49,33l155,309r60,-12l264,264r33,-49l309,155,297,95,264,45,215,12,155,xe" stroked="f">
              <v:path arrowok="t" o:connecttype="custom" o:connectlocs="155,1147;94,1159;45,1192;12,1242;0,1302;12,1362;45,1411;94,1444;155,1456;215,1444;264,1411;297,1362;309,1302;297,1242;264,1192;215,1159;155,1147" o:connectangles="0,0,0,0,0,0,0,0,0,0,0,0,0,0,0,0,0"/>
            </v:shape>
            <v:shape id="Freeform 253" o:spid="_x0000_s1092" style="position:absolute;left:10102;top:1147;width:310;height:310;visibility:visible;mso-wrap-style:square;v-text-anchor:top" coordsize="310,310" path="m155,309r60,-12l264,264r33,-49l309,155,297,95,264,45,215,12,155,,94,12,45,45,12,95,,155r12,60l45,264r49,33l155,309xe" filled="f" strokecolor="#ffd400" strokeweight="2pt">
              <v:path arrowok="t" o:connecttype="custom" o:connectlocs="155,1456;215,1444;264,1411;297,1362;309,1302;297,1242;264,1192;215,1159;155,1147;94,1159;45,1192;12,1242;0,1302;12,1362;45,1411;94,1444;155,1456" o:connectangles="0,0,0,0,0,0,0,0,0,0,0,0,0,0,0,0,0"/>
            </v:shape>
            <v:shape id="Text Box 252" o:spid="_x0000_s1093" type="#_x0000_t202" style="position:absolute;left:10195;top:479;width:145;height:943;visibility:visible" filled="f" stroked="f">
              <v:textbox inset="0,0,0,0">
                <w:txbxContent>
                  <w:p w:rsidR="0091330F" w:rsidRDefault="0091330F">
                    <w:pPr>
                      <w:spacing w:line="225" w:lineRule="exact"/>
                      <w:ind w:left="20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231F20"/>
                        <w:w w:val="66"/>
                        <w:sz w:val="20"/>
                        <w:szCs w:val="20"/>
                      </w:rPr>
                      <w:t>1</w:t>
                    </w:r>
                  </w:p>
                  <w:p w:rsidR="0091330F" w:rsidRDefault="0091330F">
                    <w:pPr>
                      <w:spacing w:before="132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231F20"/>
                        <w:w w:val="97"/>
                        <w:sz w:val="20"/>
                        <w:szCs w:val="20"/>
                      </w:rPr>
                      <w:t>2</w:t>
                    </w:r>
                  </w:p>
                  <w:p w:rsidR="0091330F" w:rsidRDefault="0091330F">
                    <w:pPr>
                      <w:spacing w:before="114" w:line="235" w:lineRule="exact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231F20"/>
                        <w:w w:val="97"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1330F" w:rsidRDefault="0091330F">
      <w:pPr>
        <w:pStyle w:val="ListParagraph"/>
        <w:numPr>
          <w:ilvl w:val="0"/>
          <w:numId w:val="8"/>
        </w:numPr>
        <w:tabs>
          <w:tab w:val="left" w:pos="4627"/>
        </w:tabs>
        <w:spacing w:before="117"/>
      </w:pPr>
      <w:r>
        <w:rPr>
          <w:b/>
          <w:bCs/>
          <w:color w:val="231F20"/>
        </w:rPr>
        <w:t>Nombre del</w:t>
      </w:r>
      <w:r>
        <w:rPr>
          <w:b/>
          <w:bCs/>
          <w:color w:val="231F20"/>
          <w:spacing w:val="-3"/>
        </w:rPr>
        <w:t>proyecto</w:t>
      </w:r>
      <w:r>
        <w:rPr>
          <w:color w:val="231F20"/>
          <w:spacing w:val="-3"/>
        </w:rPr>
        <w:t>.</w:t>
      </w:r>
    </w:p>
    <w:p w:rsidR="0091330F" w:rsidRDefault="0091330F">
      <w:pPr>
        <w:pStyle w:val="ListParagraph"/>
        <w:numPr>
          <w:ilvl w:val="0"/>
          <w:numId w:val="8"/>
        </w:numPr>
        <w:tabs>
          <w:tab w:val="left" w:pos="4627"/>
        </w:tabs>
        <w:spacing w:before="139"/>
      </w:pPr>
      <w:r>
        <w:rPr>
          <w:b/>
          <w:bCs/>
          <w:color w:val="231F20"/>
          <w:spacing w:val="-3"/>
        </w:rPr>
        <w:t xml:space="preserve">Carpeta </w:t>
      </w:r>
      <w:r>
        <w:rPr>
          <w:b/>
          <w:bCs/>
          <w:color w:val="231F20"/>
        </w:rPr>
        <w:t xml:space="preserve">del </w:t>
      </w:r>
      <w:r>
        <w:rPr>
          <w:b/>
          <w:bCs/>
          <w:color w:val="231F20"/>
          <w:spacing w:val="-5"/>
        </w:rPr>
        <w:t>proyecto</w:t>
      </w:r>
      <w:r>
        <w:rPr>
          <w:color w:val="231F20"/>
          <w:spacing w:val="-5"/>
        </w:rPr>
        <w:t xml:space="preserve">: </w:t>
      </w:r>
      <w:r>
        <w:rPr>
          <w:color w:val="231F20"/>
          <w:spacing w:val="-3"/>
        </w:rPr>
        <w:t xml:space="preserve">Indica </w:t>
      </w:r>
      <w:r>
        <w:rPr>
          <w:color w:val="231F20"/>
        </w:rPr>
        <w:t xml:space="preserve">la </w:t>
      </w:r>
      <w:r>
        <w:rPr>
          <w:color w:val="231F20"/>
          <w:spacing w:val="-3"/>
        </w:rPr>
        <w:t xml:space="preserve">ubicación donde </w:t>
      </w:r>
      <w:r>
        <w:rPr>
          <w:color w:val="231F20"/>
        </w:rPr>
        <w:t>se</w:t>
      </w:r>
      <w:r>
        <w:rPr>
          <w:color w:val="231F20"/>
          <w:spacing w:val="-4"/>
        </w:rPr>
        <w:t>guardará.</w:t>
      </w:r>
    </w:p>
    <w:p w:rsidR="0091330F" w:rsidRDefault="0091330F">
      <w:pPr>
        <w:pStyle w:val="ListParagraph"/>
        <w:numPr>
          <w:ilvl w:val="0"/>
          <w:numId w:val="8"/>
        </w:numPr>
        <w:tabs>
          <w:tab w:val="left" w:pos="4627"/>
        </w:tabs>
        <w:spacing w:before="140" w:line="369" w:lineRule="auto"/>
        <w:ind w:right="717"/>
        <w:jc w:val="both"/>
      </w:pPr>
      <w:r>
        <w:rPr>
          <w:b/>
          <w:bCs/>
          <w:color w:val="231F20"/>
          <w:w w:val="105"/>
        </w:rPr>
        <w:t>Perfildel</w:t>
      </w:r>
      <w:r>
        <w:rPr>
          <w:b/>
          <w:bCs/>
          <w:color w:val="231F20"/>
          <w:spacing w:val="-3"/>
          <w:w w:val="105"/>
        </w:rPr>
        <w:t>proyecto</w:t>
      </w:r>
      <w:r>
        <w:rPr>
          <w:color w:val="231F20"/>
          <w:spacing w:val="-3"/>
          <w:w w:val="105"/>
        </w:rPr>
        <w:t>:</w:t>
      </w:r>
      <w:r>
        <w:rPr>
          <w:color w:val="231F20"/>
          <w:w w:val="105"/>
        </w:rPr>
        <w:t>Estoafectaalaventanadeprevisualiza- ción.Estableceeltamaño,relacióndeaspecto,yfotogramas porsegundodelosarchivosdevídeoqueseprevisualizan. Es recomendable editar con el mismo peril que se planea exportarparalograrlosmejoresresultados.</w:t>
      </w:r>
    </w:p>
    <w:p w:rsidR="0091330F" w:rsidRDefault="0091330F">
      <w:pPr>
        <w:pStyle w:val="BodyText"/>
        <w:spacing w:before="204" w:line="369" w:lineRule="auto"/>
        <w:ind w:left="4266"/>
      </w:pPr>
      <w:r>
        <w:t xml:space="preserve">Luego de seleccionar las opciones presionar el botón </w:t>
      </w:r>
      <w:r>
        <w:rPr>
          <w:b/>
          <w:bCs/>
        </w:rPr>
        <w:t>Guardar proyecto</w:t>
      </w:r>
      <w:r>
        <w:t>.</w:t>
      </w:r>
    </w:p>
    <w:p w:rsidR="0091330F" w:rsidRDefault="0091330F">
      <w:pPr>
        <w:spacing w:line="369" w:lineRule="auto"/>
        <w:sectPr w:rsidR="0091330F">
          <w:pgSz w:w="11910" w:h="16840"/>
          <w:pgMar w:top="980" w:right="0" w:bottom="960" w:left="0" w:header="584" w:footer="769" w:gutter="0"/>
          <w:cols w:space="720"/>
        </w:sect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spacing w:before="214" w:line="369" w:lineRule="auto"/>
        <w:ind w:left="4288" w:right="926"/>
      </w:pPr>
      <w:r>
        <w:rPr>
          <w:noProof/>
          <w:lang w:val="en-US" w:eastAsia="en-US"/>
        </w:rPr>
        <w:pict>
          <v:group id="Group 246" o:spid="_x0000_s1094" style="position:absolute;left:0;text-align:left;margin-left:29.7pt;margin-top:-7.65pt;width:172.7pt;height:104.5pt;z-index:251671552;mso-position-horizontal-relative:page" coordorigin="594,-153" coordsize="3454,2090">
            <v:shape id="AutoShape 250" o:spid="_x0000_s1095" style="position:absolute;left:722;top:27;width:3325;height:1910;visibility:visible" coordsize="3325,1910" o:spt="100" adj="0,,0" path="m7,13r,1636l185,1649r,260l298,1656r3027,l3325,16,7,13xm7,l,13r7,l7,xe" fillcolor="#ffd4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,41;7,1677;185,1677;185,1937;298,1684;3325,1684;3325,44;7,41;7,28;0,41;7,41;7,28" o:connectangles="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AutoShape 249" o:spid="_x0000_s1096" style="position:absolute;left:603;top:-143;width:3325;height:1910;visibility:visible" coordsize="3325,1910" o:spt="100" adj="0,,0" path="m7,13r,1636l185,1649r,261l298,1656r3027,l3325,16,7,13xm7,l,13r7,l7,xe" fillcolor="#f7f5f4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,-130;7,1506;185,1506;185,1767;298,1513;3325,1513;3325,-127;7,-130;7,-143;0,-130;7,-130;7,-143" o:connectangles="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Freeform 248" o:spid="_x0000_s1097" style="position:absolute;left:603;top:-143;width:3325;height:1910;visibility:visible;mso-wrap-style:square;v-text-anchor:top" coordsize="3325,1910" path="m7,r,1649l185,1649r,261l298,1656r3027,l3325,16,,13e" filled="f" strokecolor="#ffd400" strokeweight="1pt">
              <v:path arrowok="t" o:connecttype="custom" o:connectlocs="7,-143;7,1506;185,1506;185,1767;298,1513;3325,1513;3325,-127;0,-130" o:connectangles="0,0,0,0,0,0,0,0"/>
            </v:shape>
            <v:shape id="Text Box 247" o:spid="_x0000_s1098" type="#_x0000_t202" style="position:absolute;left:593;top:-153;width:3454;height:2090;visibility:visible" fillcolor="#8064a2" strokecolor="#f2f2f2" strokeweight="3pt">
              <v:shadow on="t" color="#3f3151" opacity=".5" offset="1pt"/>
              <v:textbox inset="0,0,0,0">
                <w:txbxContent>
                  <w:p w:rsidR="0091330F" w:rsidRDefault="0091330F"/>
                  <w:p w:rsidR="0091330F" w:rsidRDefault="0091330F">
                    <w:pPr>
                      <w:spacing w:before="10"/>
                      <w:rPr>
                        <w:sz w:val="28"/>
                        <w:szCs w:val="28"/>
                      </w:rPr>
                    </w:pPr>
                  </w:p>
                  <w:p w:rsidR="0091330F" w:rsidRDefault="0091330F">
                    <w:pPr>
                      <w:ind w:left="294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231F20"/>
                        <w:sz w:val="20"/>
                        <w:szCs w:val="20"/>
                      </w:rPr>
                      <w:t>Paso a paso</w:t>
                    </w:r>
                  </w:p>
                  <w:p w:rsidR="0091330F" w:rsidRDefault="0091330F">
                    <w:pPr>
                      <w:spacing w:before="26"/>
                      <w:ind w:left="294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231F20"/>
                        <w:sz w:val="28"/>
                        <w:szCs w:val="28"/>
                      </w:rPr>
                      <w:t>Abrir un proyecto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 w:eastAsia="en-US"/>
        </w:rPr>
        <w:pict>
          <v:group id="Group 243" o:spid="_x0000_s1099" style="position:absolute;left:0;text-align:left;margin-left:299.9pt;margin-top:49.45pt;width:173.85pt;height:183.95pt;z-index:251672576;mso-position-horizontal-relative:page" coordorigin="5998,989" coordsize="3477,3679">
            <v:shape id="Picture 245" o:spid="_x0000_s1100" type="#_x0000_t75" style="position:absolute;left:5999;top:992;width:3475;height:3676;visibility:visible">
              <v:imagedata r:id="rId13" o:title=""/>
            </v:shape>
            <v:shape id="AutoShape 244" o:spid="_x0000_s1101" style="position:absolute;left:60181;top:-126125;width:34013;height:8210;visibility:visible" coordsize="34013,8210" o:spt="100" adj="0,,0" path="m-54142,127955r3380,l-50762,127655r-3380,l-54142,127955xm-54163,127415r652,l-53511,127134r-652,l-54163,127415xe" filled="f" strokecolor="#ffd400" strokeweight="2pt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-54142,1830;-50762,1830;-50762,1530;-54142,1530;-54142,1830;-54163,1290;-53511,1290;-53511,1009;-54163,1009;-54163,1290" o:connectangles="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w10:wrap anchorx="page"/>
          </v:group>
        </w:pict>
      </w:r>
      <w:r>
        <w:rPr>
          <w:color w:val="231F20"/>
          <w:w w:val="105"/>
        </w:rPr>
        <w:t>Un</w:t>
      </w:r>
      <w:r>
        <w:rPr>
          <w:color w:val="231F20"/>
          <w:spacing w:val="-3"/>
          <w:w w:val="105"/>
        </w:rPr>
        <w:t>proyecto</w:t>
      </w:r>
      <w:r>
        <w:rPr>
          <w:color w:val="231F20"/>
          <w:w w:val="105"/>
        </w:rPr>
        <w:t>puedeabrirseeligiendodelmenú</w:t>
      </w:r>
      <w:r>
        <w:rPr>
          <w:b/>
          <w:bCs/>
          <w:color w:val="231F20"/>
          <w:w w:val="105"/>
        </w:rPr>
        <w:t>Archivo</w:t>
      </w:r>
      <w:r>
        <w:rPr>
          <w:color w:val="231F20"/>
          <w:w w:val="105"/>
        </w:rPr>
        <w:t>laop- ción</w:t>
      </w:r>
      <w:r>
        <w:rPr>
          <w:b/>
          <w:bCs/>
          <w:color w:val="231F20"/>
          <w:w w:val="105"/>
        </w:rPr>
        <w:t>Abrir</w:t>
      </w:r>
      <w:r>
        <w:rPr>
          <w:b/>
          <w:bCs/>
          <w:color w:val="231F20"/>
          <w:spacing w:val="-3"/>
          <w:w w:val="105"/>
        </w:rPr>
        <w:t>proyecto..</w:t>
      </w:r>
      <w:r>
        <w:rPr>
          <w:color w:val="231F20"/>
          <w:spacing w:val="-3"/>
          <w:w w:val="105"/>
        </w:rPr>
        <w:t>.</w:t>
      </w: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9"/>
          <w:szCs w:val="29"/>
        </w:rPr>
      </w:pPr>
    </w:p>
    <w:p w:rsidR="0091330F" w:rsidRDefault="0091330F">
      <w:pPr>
        <w:pStyle w:val="BodyText"/>
        <w:spacing w:before="89" w:line="369" w:lineRule="auto"/>
        <w:ind w:left="4288" w:right="957"/>
      </w:pPr>
      <w:r>
        <w:rPr>
          <w:color w:val="231F20"/>
          <w:w w:val="105"/>
        </w:rPr>
        <w:t xml:space="preserve">Se mostrará el cuadro de diálogo </w:t>
      </w:r>
      <w:r>
        <w:rPr>
          <w:b/>
          <w:bCs/>
          <w:color w:val="231F20"/>
          <w:w w:val="105"/>
        </w:rPr>
        <w:t xml:space="preserve">Abrir </w:t>
      </w:r>
      <w:r>
        <w:rPr>
          <w:b/>
          <w:bCs/>
          <w:color w:val="231F20"/>
          <w:spacing w:val="-3"/>
          <w:w w:val="105"/>
        </w:rPr>
        <w:t>proyecto</w:t>
      </w:r>
      <w:r>
        <w:rPr>
          <w:color w:val="231F20"/>
          <w:spacing w:val="-3"/>
          <w:w w:val="105"/>
        </w:rPr>
        <w:t xml:space="preserve">. </w:t>
      </w:r>
      <w:r>
        <w:rPr>
          <w:color w:val="231F20"/>
          <w:w w:val="105"/>
        </w:rPr>
        <w:t>Seleccionarelarchivode</w:t>
      </w:r>
      <w:r>
        <w:rPr>
          <w:color w:val="231F20"/>
          <w:spacing w:val="-3"/>
          <w:w w:val="105"/>
        </w:rPr>
        <w:t>proyecto</w:t>
      </w:r>
      <w:r>
        <w:rPr>
          <w:color w:val="231F20"/>
          <w:w w:val="105"/>
        </w:rPr>
        <w:t>(*.osp)quesedesea</w:t>
      </w:r>
      <w:r>
        <w:rPr>
          <w:color w:val="231F20"/>
          <w:spacing w:val="-4"/>
          <w:w w:val="105"/>
        </w:rPr>
        <w:t xml:space="preserve">abrir. </w:t>
      </w:r>
      <w:r>
        <w:rPr>
          <w:color w:val="231F20"/>
          <w:w w:val="105"/>
        </w:rPr>
        <w:t xml:space="preserve">A continuación presionar </w:t>
      </w:r>
      <w:r>
        <w:rPr>
          <w:b/>
          <w:bCs/>
          <w:color w:val="231F20"/>
          <w:w w:val="105"/>
        </w:rPr>
        <w:t>Abrir</w:t>
      </w:r>
      <w:r>
        <w:rPr>
          <w:b/>
          <w:bCs/>
          <w:color w:val="231F20"/>
          <w:spacing w:val="-3"/>
          <w:w w:val="105"/>
        </w:rPr>
        <w:t>proyecto</w:t>
      </w:r>
      <w:r>
        <w:rPr>
          <w:color w:val="231F20"/>
          <w:spacing w:val="-3"/>
          <w:w w:val="105"/>
        </w:rPr>
        <w:t>.</w:t>
      </w:r>
    </w:p>
    <w:p w:rsidR="0091330F" w:rsidRDefault="0091330F">
      <w:pPr>
        <w:pStyle w:val="BodyText"/>
        <w:spacing w:before="1"/>
        <w:rPr>
          <w:sz w:val="34"/>
          <w:szCs w:val="34"/>
        </w:rPr>
      </w:pPr>
    </w:p>
    <w:p w:rsidR="0091330F" w:rsidRDefault="0091330F">
      <w:pPr>
        <w:pStyle w:val="BodyText"/>
        <w:spacing w:line="369" w:lineRule="auto"/>
        <w:ind w:left="4288" w:right="722"/>
      </w:pPr>
      <w:r>
        <w:rPr>
          <w:color w:val="231F20"/>
          <w:w w:val="105"/>
        </w:rPr>
        <w:t xml:space="preserve">En caso de estar abriendo un </w:t>
      </w:r>
      <w:r>
        <w:rPr>
          <w:color w:val="231F20"/>
          <w:spacing w:val="-3"/>
          <w:w w:val="105"/>
        </w:rPr>
        <w:t xml:space="preserve">proyecto </w:t>
      </w:r>
      <w:r>
        <w:rPr>
          <w:color w:val="231F20"/>
          <w:w w:val="105"/>
        </w:rPr>
        <w:t>reciente elegir del menú</w:t>
      </w:r>
      <w:r>
        <w:rPr>
          <w:b/>
          <w:bCs/>
          <w:color w:val="231F20"/>
          <w:w w:val="105"/>
        </w:rPr>
        <w:t>Archivo</w:t>
      </w:r>
      <w:r>
        <w:rPr>
          <w:color w:val="231F20"/>
          <w:w w:val="105"/>
        </w:rPr>
        <w:t>laopción</w:t>
      </w:r>
      <w:r>
        <w:rPr>
          <w:b/>
          <w:bCs/>
          <w:color w:val="231F20"/>
          <w:spacing w:val="-3"/>
          <w:w w:val="105"/>
        </w:rPr>
        <w:t>Proyectos</w:t>
      </w:r>
      <w:r>
        <w:rPr>
          <w:b/>
          <w:bCs/>
          <w:color w:val="231F20"/>
          <w:w w:val="105"/>
        </w:rPr>
        <w:t>recientes</w:t>
      </w:r>
      <w:r>
        <w:rPr>
          <w:color w:val="231F20"/>
          <w:w w:val="105"/>
        </w:rPr>
        <w:t>.Eslamaneramás rápidadeabrirun</w:t>
      </w:r>
      <w:r>
        <w:rPr>
          <w:color w:val="231F20"/>
          <w:spacing w:val="-3"/>
          <w:w w:val="105"/>
        </w:rPr>
        <w:t>proyecto</w:t>
      </w:r>
      <w:r>
        <w:rPr>
          <w:color w:val="231F20"/>
          <w:w w:val="105"/>
        </w:rPr>
        <w:t>en</w:t>
      </w:r>
      <w:r>
        <w:rPr>
          <w:b/>
          <w:bCs/>
          <w:color w:val="231F20"/>
          <w:w w:val="105"/>
        </w:rPr>
        <w:t>OpenShot</w:t>
      </w:r>
      <w:r>
        <w:rPr>
          <w:color w:val="231F20"/>
          <w:w w:val="105"/>
        </w:rPr>
        <w:t>.</w:t>
      </w:r>
    </w:p>
    <w:p w:rsidR="0091330F" w:rsidRDefault="0091330F">
      <w:pPr>
        <w:spacing w:line="369" w:lineRule="auto"/>
        <w:sectPr w:rsidR="0091330F">
          <w:pgSz w:w="11910" w:h="16840"/>
          <w:pgMar w:top="980" w:right="0" w:bottom="960" w:left="0" w:header="584" w:footer="769" w:gutter="0"/>
          <w:cols w:space="720"/>
        </w:sect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rPr>
          <w:sz w:val="20"/>
          <w:szCs w:val="20"/>
        </w:rPr>
        <w:sectPr w:rsidR="0091330F">
          <w:headerReference w:type="default" r:id="rId15"/>
          <w:pgSz w:w="11910" w:h="16840"/>
          <w:pgMar w:top="980" w:right="0" w:bottom="960" w:left="0" w:header="584" w:footer="769" w:gutter="0"/>
          <w:cols w:space="720"/>
        </w:sectPr>
      </w:pPr>
    </w:p>
    <w:p w:rsidR="0091330F" w:rsidRDefault="0091330F">
      <w:pPr>
        <w:pStyle w:val="BodyText"/>
      </w:pPr>
    </w:p>
    <w:p w:rsidR="0091330F" w:rsidRDefault="0091330F">
      <w:pPr>
        <w:pStyle w:val="BodyText"/>
        <w:spacing w:before="9"/>
        <w:rPr>
          <w:sz w:val="21"/>
          <w:szCs w:val="21"/>
        </w:rPr>
      </w:pPr>
    </w:p>
    <w:p w:rsidR="0091330F" w:rsidRDefault="0091330F">
      <w:pPr>
        <w:ind w:left="888"/>
        <w:rPr>
          <w:b/>
          <w:bCs/>
          <w:sz w:val="20"/>
          <w:szCs w:val="20"/>
        </w:rPr>
      </w:pPr>
      <w:r>
        <w:rPr>
          <w:b/>
          <w:bCs/>
          <w:color w:val="231F20"/>
          <w:sz w:val="20"/>
          <w:szCs w:val="20"/>
        </w:rPr>
        <w:t>Paso a paso</w:t>
      </w:r>
    </w:p>
    <w:p w:rsidR="0091330F" w:rsidRDefault="0091330F">
      <w:pPr>
        <w:pStyle w:val="Heading1"/>
        <w:rPr>
          <w:b/>
          <w:bCs/>
        </w:rPr>
      </w:pPr>
      <w:r>
        <w:rPr>
          <w:b/>
          <w:bCs/>
          <w:color w:val="231F20"/>
        </w:rPr>
        <w:t>Importar archivos</w:t>
      </w:r>
    </w:p>
    <w:p w:rsidR="0091330F" w:rsidRDefault="0091330F">
      <w:pPr>
        <w:spacing w:before="88"/>
        <w:ind w:left="888"/>
        <w:rPr>
          <w:b/>
          <w:bCs/>
          <w:sz w:val="20"/>
          <w:szCs w:val="20"/>
        </w:rPr>
      </w:pPr>
      <w:r>
        <w:rPr>
          <w:b/>
          <w:bCs/>
          <w:color w:val="231F20"/>
          <w:w w:val="105"/>
          <w:sz w:val="20"/>
          <w:szCs w:val="20"/>
        </w:rPr>
        <w:t>(audio,vídeoe</w:t>
      </w:r>
      <w:r>
        <w:rPr>
          <w:b/>
          <w:bCs/>
          <w:color w:val="231F20"/>
          <w:spacing w:val="-4"/>
          <w:w w:val="105"/>
          <w:sz w:val="20"/>
          <w:szCs w:val="20"/>
        </w:rPr>
        <w:t>imágenes)</w:t>
      </w:r>
    </w:p>
    <w:p w:rsidR="0091330F" w:rsidRDefault="0091330F">
      <w:pPr>
        <w:pStyle w:val="BodyText"/>
        <w:spacing w:before="3"/>
        <w:rPr>
          <w:b/>
          <w:bCs/>
          <w:sz w:val="21"/>
          <w:szCs w:val="21"/>
        </w:rPr>
      </w:pPr>
      <w:r>
        <w:br w:type="column"/>
      </w:r>
    </w:p>
    <w:p w:rsidR="0091330F" w:rsidRDefault="0091330F">
      <w:pPr>
        <w:pStyle w:val="BodyText"/>
        <w:ind w:left="714"/>
      </w:pPr>
      <w:r>
        <w:rPr>
          <w:color w:val="231F20"/>
          <w:w w:val="105"/>
        </w:rPr>
        <w:t>Se pueden importar archivos aplicando tres métodos:</w:t>
      </w:r>
    </w:p>
    <w:p w:rsidR="0091330F" w:rsidRDefault="0091330F">
      <w:pPr>
        <w:pStyle w:val="BodyText"/>
        <w:rPr>
          <w:sz w:val="24"/>
          <w:szCs w:val="24"/>
        </w:rPr>
      </w:pPr>
    </w:p>
    <w:p w:rsidR="0091330F" w:rsidRDefault="0091330F">
      <w:pPr>
        <w:pStyle w:val="BodyText"/>
        <w:spacing w:before="11"/>
        <w:rPr>
          <w:sz w:val="21"/>
          <w:szCs w:val="21"/>
        </w:rPr>
      </w:pPr>
    </w:p>
    <w:p w:rsidR="0091330F" w:rsidRDefault="0091330F">
      <w:pPr>
        <w:pStyle w:val="ListParagraph"/>
        <w:numPr>
          <w:ilvl w:val="0"/>
          <w:numId w:val="7"/>
        </w:numPr>
        <w:tabs>
          <w:tab w:val="left" w:pos="1075"/>
        </w:tabs>
        <w:spacing w:line="369" w:lineRule="auto"/>
        <w:ind w:right="913"/>
      </w:pPr>
      <w:r>
        <w:rPr>
          <w:color w:val="231F20"/>
          <w:w w:val="105"/>
        </w:rPr>
        <w:t>Abrirlaventanadondeseencuentranlosarchivosy</w:t>
      </w:r>
      <w:r>
        <w:rPr>
          <w:color w:val="231F20"/>
          <w:spacing w:val="-4"/>
          <w:w w:val="105"/>
        </w:rPr>
        <w:t xml:space="preserve">arras- </w:t>
      </w:r>
      <w:r>
        <w:rPr>
          <w:color w:val="231F20"/>
          <w:w w:val="105"/>
        </w:rPr>
        <w:t>trarlosdirectamenteal</w:t>
      </w:r>
      <w:r>
        <w:rPr>
          <w:color w:val="231F20"/>
          <w:spacing w:val="-4"/>
          <w:w w:val="105"/>
        </w:rPr>
        <w:t>proyecto.</w:t>
      </w:r>
      <w:r>
        <w:rPr>
          <w:color w:val="231F20"/>
          <w:w w:val="105"/>
        </w:rPr>
        <w:t>Esposiblearrastrarsolo un archivo o una carpetacompleta.</w:t>
      </w:r>
    </w:p>
    <w:p w:rsidR="0091330F" w:rsidRDefault="0091330F">
      <w:pPr>
        <w:spacing w:line="369" w:lineRule="auto"/>
        <w:sectPr w:rsidR="0091330F">
          <w:type w:val="continuous"/>
          <w:pgSz w:w="11910" w:h="16840"/>
          <w:pgMar w:top="20" w:right="0" w:bottom="280" w:left="0" w:header="720" w:footer="720" w:gutter="0"/>
          <w:cols w:num="2" w:space="720" w:equalWidth="0">
            <w:col w:w="3534" w:space="40"/>
            <w:col w:w="8336"/>
          </w:cols>
        </w:sectPr>
      </w:pPr>
    </w:p>
    <w:p w:rsidR="0091330F" w:rsidRDefault="0091330F">
      <w:pPr>
        <w:pStyle w:val="BodyText"/>
        <w:spacing w:before="2"/>
      </w:pPr>
    </w:p>
    <w:p w:rsidR="0091330F" w:rsidRDefault="0091330F">
      <w:pPr>
        <w:pStyle w:val="BodyText"/>
        <w:ind w:left="4278"/>
        <w:rPr>
          <w:sz w:val="20"/>
          <w:szCs w:val="20"/>
        </w:rPr>
      </w:pPr>
      <w:r>
        <w:rPr>
          <w:noProof/>
          <w:lang w:val="en-US" w:eastAsia="en-US"/>
        </w:rPr>
      </w:r>
      <w:r w:rsidRPr="00FC07D8">
        <w:rPr>
          <w:noProof/>
          <w:sz w:val="20"/>
          <w:szCs w:val="20"/>
          <w:lang w:val="es-AR" w:eastAsia="es-AR"/>
        </w:rPr>
        <w:pict>
          <v:group id="Group 239" o:spid="_x0000_s1106" style="width:344.85pt;height:177.25pt;mso-position-horizontal-relative:char;mso-position-vertical-relative:line" coordsize="6897,3545">
            <v:shape id="Picture 242" o:spid="_x0000_s1107" type="#_x0000_t75" style="position:absolute;width:6897;height:3545;visibility:visible">
              <v:imagedata r:id="rId16" o:title=""/>
            </v:shape>
            <v:line id="Line 241" o:spid="_x0000_s1108" style="position:absolute;visibility:visible" from="5902,1470" to="5902,2199" o:connectortype="straight" strokecolor="#ffd400" strokeweight="2pt"/>
            <v:shape id="Freeform 240" o:spid="_x0000_s1109" style="position:absolute;left:3109;top:2103;width:228;height:151;visibility:visible;mso-wrap-style:square;v-text-anchor:top" coordsize="228,151" path="m186,l,132r227,18l186,xe" fillcolor="#ffd400" stroked="f">
              <v:path arrowok="t" o:connecttype="custom" o:connectlocs="186,2104;0,2236;227,2254;186,2104" o:connectangles="0,0,0,0"/>
            </v:shape>
            <w10:anchorlock/>
          </v:group>
        </w:pict>
      </w: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spacing w:before="2"/>
        <w:rPr>
          <w:sz w:val="20"/>
          <w:szCs w:val="20"/>
        </w:rPr>
      </w:pPr>
    </w:p>
    <w:p w:rsidR="0091330F" w:rsidRDefault="0091330F">
      <w:pPr>
        <w:pStyle w:val="ListParagraph"/>
        <w:numPr>
          <w:ilvl w:val="0"/>
          <w:numId w:val="7"/>
        </w:numPr>
        <w:tabs>
          <w:tab w:val="left" w:pos="4649"/>
        </w:tabs>
        <w:spacing w:before="83" w:line="369" w:lineRule="auto"/>
        <w:ind w:left="4648" w:right="755"/>
      </w:pPr>
      <w:r>
        <w:rPr>
          <w:color w:val="231F20"/>
        </w:rPr>
        <w:t xml:space="preserve">Seleccionar los archivos de medios. Pulsar sobre ellos con  el botón derecho del </w:t>
      </w:r>
      <w:r>
        <w:rPr>
          <w:i/>
          <w:iCs/>
        </w:rPr>
        <w:t xml:space="preserve">mouse. </w:t>
      </w:r>
      <w:r>
        <w:rPr>
          <w:color w:val="231F20"/>
        </w:rPr>
        <w:t xml:space="preserve">Elegir la opción </w:t>
      </w:r>
      <w:r>
        <w:rPr>
          <w:b/>
          <w:bCs/>
          <w:color w:val="231F20"/>
        </w:rPr>
        <w:t xml:space="preserve">Abrir con otra aplicación… </w:t>
      </w:r>
      <w:r>
        <w:rPr>
          <w:color w:val="231F20"/>
        </w:rPr>
        <w:t>del menúcontextual.</w:t>
      </w:r>
    </w:p>
    <w:p w:rsidR="0091330F" w:rsidRDefault="0091330F">
      <w:pPr>
        <w:pStyle w:val="BodyText"/>
        <w:spacing w:before="5"/>
      </w:pPr>
      <w:r>
        <w:rPr>
          <w:noProof/>
          <w:lang w:val="en-US" w:eastAsia="en-US"/>
        </w:rPr>
        <w:pict>
          <v:group id="Group 236" o:spid="_x0000_s1110" style="position:absolute;margin-left:321.55pt;margin-top:15.7pt;width:148.6pt;height:252.2pt;z-index:251639808;mso-wrap-distance-left:0;mso-wrap-distance-right:0;mso-position-horizontal-relative:page" coordorigin="6431,314" coordsize="2972,5044">
            <v:shape id="Picture 238" o:spid="_x0000_s1111" type="#_x0000_t75" style="position:absolute;left:6431;top:313;width:2972;height:5044;visibility:visible">
              <v:imagedata r:id="rId17" o:title=""/>
            </v:shape>
            <v:rect id="Rectangle 237" o:spid="_x0000_s1112" style="position:absolute;left:6808;top:2211;width:2455;height:201;visibility:visible" filled="f" strokecolor="#ffd400" strokeweight="2pt"/>
            <w10:wrap type="topAndBottom" anchorx="page"/>
            <w10:anchorlock/>
          </v:group>
        </w:pict>
      </w:r>
    </w:p>
    <w:p w:rsidR="0091330F" w:rsidRDefault="0091330F">
      <w:pPr>
        <w:sectPr w:rsidR="0091330F">
          <w:type w:val="continuous"/>
          <w:pgSz w:w="11910" w:h="16840"/>
          <w:pgMar w:top="20" w:right="0" w:bottom="280" w:left="0" w:header="720" w:footer="720" w:gutter="0"/>
          <w:cols w:space="720"/>
        </w:sect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spacing w:before="2"/>
        <w:rPr>
          <w:sz w:val="21"/>
          <w:szCs w:val="21"/>
        </w:rPr>
      </w:pPr>
    </w:p>
    <w:p w:rsidR="0091330F" w:rsidRDefault="0091330F">
      <w:pPr>
        <w:pStyle w:val="BodyText"/>
        <w:spacing w:line="369" w:lineRule="auto"/>
        <w:ind w:left="4648" w:right="707" w:hanging="1"/>
      </w:pPr>
      <w:r>
        <w:rPr>
          <w:color w:val="231F20"/>
        </w:rPr>
        <w:t xml:space="preserve">En la ventana emergente </w:t>
      </w:r>
      <w:r>
        <w:rPr>
          <w:b/>
          <w:bCs/>
        </w:rPr>
        <w:t xml:space="preserve">Abrir con </w:t>
      </w:r>
      <w:r>
        <w:rPr>
          <w:color w:val="231F20"/>
        </w:rPr>
        <w:t xml:space="preserve">elegir </w:t>
      </w:r>
      <w:r>
        <w:rPr>
          <w:b/>
          <w:bCs/>
        </w:rPr>
        <w:t>OpenShot Vídeo Editor</w:t>
      </w:r>
      <w:r>
        <w:rPr>
          <w:color w:val="231F20"/>
        </w:rPr>
        <w:t>.</w:t>
      </w:r>
    </w:p>
    <w:p w:rsidR="0091330F" w:rsidRDefault="0091330F">
      <w:pPr>
        <w:pStyle w:val="BodyText"/>
        <w:spacing w:before="6"/>
        <w:rPr>
          <w:sz w:val="18"/>
          <w:szCs w:val="18"/>
        </w:rPr>
      </w:pPr>
      <w:r>
        <w:rPr>
          <w:noProof/>
          <w:lang w:val="en-US" w:eastAsia="en-US"/>
        </w:rPr>
        <w:pict>
          <v:shape id="image48.jpeg" o:spid="_x0000_s1113" type="#_x0000_t75" style="position:absolute;margin-left:275.95pt;margin-top:12.9pt;width:256.2pt;height:316.5pt;z-index:251618304;visibility:visible;mso-wrap-distance-left:0;mso-wrap-distance-right:0;mso-position-horizontal-relative:page">
            <v:imagedata r:id="rId18" o:title=""/>
            <w10:wrap type="topAndBottom" anchorx="page"/>
            <w10:anchorlock/>
          </v:shape>
        </w:pict>
      </w:r>
    </w:p>
    <w:p w:rsidR="0091330F" w:rsidRDefault="0091330F">
      <w:pPr>
        <w:pStyle w:val="BodyText"/>
        <w:rPr>
          <w:sz w:val="24"/>
          <w:szCs w:val="24"/>
        </w:rPr>
      </w:pPr>
    </w:p>
    <w:p w:rsidR="0091330F" w:rsidRDefault="0091330F">
      <w:pPr>
        <w:pStyle w:val="BodyText"/>
        <w:spacing w:before="6"/>
        <w:rPr>
          <w:sz w:val="25"/>
          <w:szCs w:val="25"/>
        </w:rPr>
      </w:pPr>
    </w:p>
    <w:p w:rsidR="0091330F" w:rsidRDefault="0091330F">
      <w:pPr>
        <w:pStyle w:val="ListParagraph"/>
        <w:numPr>
          <w:ilvl w:val="0"/>
          <w:numId w:val="7"/>
        </w:numPr>
        <w:tabs>
          <w:tab w:val="left" w:pos="4649"/>
        </w:tabs>
        <w:spacing w:line="369" w:lineRule="auto"/>
        <w:ind w:left="4648" w:right="1030"/>
      </w:pPr>
      <w:r>
        <w:rPr>
          <w:color w:val="231F20"/>
        </w:rPr>
        <w:t xml:space="preserve">Utilizar el botón </w:t>
      </w:r>
      <w:r>
        <w:rPr>
          <w:b/>
          <w:bCs/>
          <w:spacing w:val="-3"/>
        </w:rPr>
        <w:t xml:space="preserve">Importar </w:t>
      </w:r>
      <w:r>
        <w:rPr>
          <w:b/>
          <w:bCs/>
          <w:spacing w:val="-4"/>
        </w:rPr>
        <w:t xml:space="preserve">archivos… </w:t>
      </w:r>
      <w:r>
        <w:rPr>
          <w:color w:val="231F20"/>
        </w:rPr>
        <w:t>de la barra de herra- mientas.</w:t>
      </w:r>
    </w:p>
    <w:p w:rsidR="0091330F" w:rsidRDefault="0091330F">
      <w:pPr>
        <w:pStyle w:val="BodyText"/>
        <w:spacing w:before="6"/>
      </w:pPr>
      <w:r>
        <w:rPr>
          <w:noProof/>
          <w:lang w:val="en-US" w:eastAsia="en-US"/>
        </w:rPr>
        <w:pict>
          <v:group id="Group 233" o:spid="_x0000_s1114" style="position:absolute;margin-left:274pt;margin-top:15.75pt;width:243.7pt;height:115.5pt;z-index:251640832;mso-wrap-distance-left:0;mso-wrap-distance-right:0;mso-position-horizontal-relative:page" coordorigin="5480,315" coordsize="4874,2310">
            <v:shape id="Picture 235" o:spid="_x0000_s1115" type="#_x0000_t75" style="position:absolute;left:5480;top:314;width:4874;height:2310;visibility:visible">
              <v:imagedata r:id="rId19" o:title=""/>
            </v:shape>
            <v:rect id="Rectangle 234" o:spid="_x0000_s1116" style="position:absolute;left:8027;top:1107;width:646;height:565;visibility:visible" filled="f" strokecolor="#ffd400" strokeweight="2pt"/>
            <w10:wrap type="topAndBottom" anchorx="page"/>
            <w10:anchorlock/>
          </v:group>
        </w:pict>
      </w:r>
    </w:p>
    <w:p w:rsidR="0091330F" w:rsidRDefault="0091330F">
      <w:pPr>
        <w:sectPr w:rsidR="0091330F">
          <w:headerReference w:type="default" r:id="rId20"/>
          <w:pgSz w:w="11910" w:h="16840"/>
          <w:pgMar w:top="980" w:right="0" w:bottom="960" w:left="0" w:header="584" w:footer="769" w:gutter="0"/>
          <w:pgNumType w:start="16"/>
          <w:cols w:space="720"/>
        </w:sect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rPr>
          <w:sz w:val="20"/>
          <w:szCs w:val="20"/>
        </w:rPr>
        <w:sectPr w:rsidR="0091330F">
          <w:headerReference w:type="default" r:id="rId21"/>
          <w:pgSz w:w="11910" w:h="16840"/>
          <w:pgMar w:top="980" w:right="0" w:bottom="960" w:left="0" w:header="584" w:footer="769" w:gutter="0"/>
          <w:cols w:space="720"/>
        </w:sectPr>
      </w:pPr>
    </w:p>
    <w:p w:rsidR="0091330F" w:rsidRDefault="0091330F">
      <w:pPr>
        <w:pStyle w:val="BodyText"/>
      </w:pPr>
    </w:p>
    <w:p w:rsidR="0091330F" w:rsidRDefault="0091330F">
      <w:pPr>
        <w:pStyle w:val="BodyText"/>
        <w:spacing w:before="5"/>
        <w:rPr>
          <w:sz w:val="21"/>
          <w:szCs w:val="21"/>
        </w:rPr>
      </w:pPr>
    </w:p>
    <w:p w:rsidR="0091330F" w:rsidRDefault="0091330F">
      <w:pPr>
        <w:ind w:left="888"/>
        <w:rPr>
          <w:b/>
          <w:bCs/>
          <w:sz w:val="20"/>
          <w:szCs w:val="20"/>
        </w:rPr>
      </w:pPr>
      <w:r>
        <w:rPr>
          <w:b/>
          <w:bCs/>
          <w:color w:val="231F20"/>
          <w:sz w:val="20"/>
          <w:szCs w:val="20"/>
        </w:rPr>
        <w:t>Paso a paso</w:t>
      </w:r>
    </w:p>
    <w:p w:rsidR="0091330F" w:rsidRDefault="0091330F">
      <w:pPr>
        <w:pStyle w:val="Heading1"/>
        <w:spacing w:line="247" w:lineRule="auto"/>
        <w:ind w:right="-5"/>
        <w:rPr>
          <w:b/>
          <w:bCs/>
        </w:rPr>
      </w:pPr>
      <w:r>
        <w:rPr>
          <w:b/>
          <w:bCs/>
          <w:color w:val="231F20"/>
        </w:rPr>
        <w:t>Crear unasecuencia de imágenes</w:t>
      </w:r>
    </w:p>
    <w:p w:rsidR="0091330F" w:rsidRDefault="0091330F">
      <w:pPr>
        <w:pStyle w:val="BodyText"/>
        <w:spacing w:before="2"/>
        <w:rPr>
          <w:b/>
          <w:bCs/>
          <w:sz w:val="21"/>
          <w:szCs w:val="21"/>
        </w:rPr>
      </w:pPr>
      <w:r>
        <w:br w:type="column"/>
      </w:r>
    </w:p>
    <w:p w:rsidR="0091330F" w:rsidRDefault="0091330F">
      <w:pPr>
        <w:pStyle w:val="BodyText"/>
        <w:spacing w:line="369" w:lineRule="auto"/>
        <w:ind w:left="498" w:right="717"/>
        <w:jc w:val="both"/>
      </w:pPr>
      <w:r>
        <w:rPr>
          <w:color w:val="231F20"/>
        </w:rPr>
        <w:t xml:space="preserve">Una </w:t>
      </w:r>
      <w:r>
        <w:rPr>
          <w:b/>
          <w:bCs/>
          <w:color w:val="231F20"/>
        </w:rPr>
        <w:t xml:space="preserve">secuencia de imágenes </w:t>
      </w:r>
      <w:r>
        <w:rPr>
          <w:color w:val="231F20"/>
        </w:rPr>
        <w:t>es una carpeta con imágenes de nombres muy similares y denominados se</w:t>
      </w:r>
      <w:bookmarkStart w:id="0" w:name="_GoBack"/>
      <w:bookmarkEnd w:id="0"/>
      <w:r>
        <w:rPr>
          <w:color w:val="231F20"/>
        </w:rPr>
        <w:t>cuencialmente. Cada archivo de imagen representa un fotograma de vídeo.</w:t>
      </w:r>
    </w:p>
    <w:p w:rsidR="0091330F" w:rsidRDefault="0091330F">
      <w:pPr>
        <w:pStyle w:val="BodyText"/>
        <w:spacing w:before="2"/>
        <w:rPr>
          <w:sz w:val="34"/>
          <w:szCs w:val="34"/>
        </w:rPr>
      </w:pPr>
    </w:p>
    <w:p w:rsidR="0091330F" w:rsidRDefault="0091330F">
      <w:pPr>
        <w:pStyle w:val="BodyText"/>
        <w:spacing w:before="1" w:line="369" w:lineRule="auto"/>
        <w:ind w:left="498" w:right="718"/>
        <w:jc w:val="both"/>
      </w:pPr>
      <w:r>
        <w:rPr>
          <w:color w:val="231F20"/>
          <w:w w:val="105"/>
        </w:rPr>
        <w:t xml:space="preserve">Un archivo de video permite la creación de una secuencia </w:t>
      </w:r>
      <w:r>
        <w:rPr>
          <w:color w:val="231F20"/>
          <w:spacing w:val="-7"/>
          <w:w w:val="105"/>
        </w:rPr>
        <w:t xml:space="preserve">de </w:t>
      </w:r>
      <w:r>
        <w:rPr>
          <w:color w:val="231F20"/>
          <w:w w:val="105"/>
        </w:rPr>
        <w:t>imágenes.Pulsarconelbotónderechodel</w:t>
      </w:r>
      <w:r>
        <w:rPr>
          <w:i/>
          <w:iCs/>
          <w:w w:val="105"/>
        </w:rPr>
        <w:t>mouse</w:t>
      </w:r>
      <w:r>
        <w:rPr>
          <w:color w:val="231F20"/>
          <w:w w:val="105"/>
        </w:rPr>
        <w:t>enelarchivo devídeodentrode</w:t>
      </w:r>
      <w:r>
        <w:rPr>
          <w:b/>
          <w:bCs/>
          <w:color w:val="231F20"/>
          <w:w w:val="105"/>
        </w:rPr>
        <w:t>Archivosdel</w:t>
      </w:r>
      <w:r>
        <w:rPr>
          <w:b/>
          <w:bCs/>
          <w:color w:val="231F20"/>
          <w:spacing w:val="-3"/>
          <w:w w:val="105"/>
        </w:rPr>
        <w:t>proyecto.</w:t>
      </w:r>
      <w:r>
        <w:rPr>
          <w:color w:val="231F20"/>
          <w:w w:val="105"/>
        </w:rPr>
        <w:t>Elegir</w:t>
      </w:r>
      <w:r>
        <w:rPr>
          <w:b/>
          <w:bCs/>
          <w:color w:val="231F20"/>
          <w:w w:val="105"/>
        </w:rPr>
        <w:t>Convertiren secuencia deimágenes</w:t>
      </w:r>
      <w:r>
        <w:rPr>
          <w:color w:val="231F20"/>
          <w:w w:val="105"/>
        </w:rPr>
        <w:t>.</w:t>
      </w:r>
    </w:p>
    <w:p w:rsidR="0091330F" w:rsidRDefault="0091330F">
      <w:pPr>
        <w:spacing w:line="369" w:lineRule="auto"/>
        <w:jc w:val="both"/>
        <w:sectPr w:rsidR="0091330F">
          <w:type w:val="continuous"/>
          <w:pgSz w:w="11910" w:h="16840"/>
          <w:pgMar w:top="20" w:right="0" w:bottom="280" w:left="0" w:header="720" w:footer="720" w:gutter="0"/>
          <w:cols w:num="2" w:space="720" w:equalWidth="0">
            <w:col w:w="3748" w:space="40"/>
            <w:col w:w="8122"/>
          </w:cols>
        </w:sectPr>
      </w:pPr>
    </w:p>
    <w:p w:rsidR="0091330F" w:rsidRDefault="0091330F">
      <w:pPr>
        <w:pStyle w:val="BodyText"/>
        <w:spacing w:before="3"/>
        <w:rPr>
          <w:sz w:val="6"/>
          <w:szCs w:val="6"/>
        </w:rPr>
      </w:pPr>
    </w:p>
    <w:p w:rsidR="0091330F" w:rsidRDefault="0091330F">
      <w:pPr>
        <w:pStyle w:val="BodyText"/>
        <w:ind w:left="5185"/>
        <w:rPr>
          <w:sz w:val="20"/>
          <w:szCs w:val="20"/>
        </w:rPr>
      </w:pPr>
      <w:r>
        <w:rPr>
          <w:noProof/>
          <w:lang w:val="en-US" w:eastAsia="en-US"/>
        </w:rPr>
      </w:r>
      <w:r w:rsidRPr="00FC07D8">
        <w:rPr>
          <w:noProof/>
          <w:sz w:val="20"/>
          <w:szCs w:val="20"/>
          <w:lang w:val="es-AR" w:eastAsia="es-AR"/>
        </w:rPr>
        <w:pict>
          <v:group id="Group 230" o:spid="_x0000_s1121" style="width:254pt;height:225.9pt;mso-position-horizontal-relative:char;mso-position-vertical-relative:line" coordsize="5080,4518">
            <v:shape id="Picture 232" o:spid="_x0000_s1122" type="#_x0000_t75" style="position:absolute;width:5080;height:4518;visibility:visible">
              <v:imagedata r:id="rId22" o:title=""/>
            </v:shape>
            <v:rect id="Rectangle 231" o:spid="_x0000_s1123" style="position:absolute;left:1854;top:2200;width:2823;height:301;visibility:visible" filled="f" strokecolor="#ffd400" strokeweight="2pt"/>
            <w10:anchorlock/>
          </v:group>
        </w:pict>
      </w:r>
    </w:p>
    <w:p w:rsidR="0091330F" w:rsidRDefault="0091330F">
      <w:pPr>
        <w:pStyle w:val="BodyText"/>
        <w:spacing w:before="1"/>
        <w:rPr>
          <w:sz w:val="7"/>
          <w:szCs w:val="7"/>
        </w:rPr>
      </w:pPr>
    </w:p>
    <w:p w:rsidR="0091330F" w:rsidRDefault="0091330F">
      <w:pPr>
        <w:pStyle w:val="BodyText"/>
        <w:spacing w:before="84" w:line="369" w:lineRule="auto"/>
        <w:ind w:left="4285" w:right="720"/>
      </w:pPr>
      <w:r>
        <w:rPr>
          <w:w w:val="105"/>
        </w:rPr>
        <w:t>Secrearáuna</w:t>
      </w:r>
      <w:r>
        <w:rPr>
          <w:spacing w:val="-3"/>
          <w:w w:val="105"/>
        </w:rPr>
        <w:t>nueva</w:t>
      </w:r>
      <w:r>
        <w:rPr>
          <w:w w:val="105"/>
        </w:rPr>
        <w:t>carpetayexportarácadafotogramacomo un archivo.PNG.</w:t>
      </w:r>
    </w:p>
    <w:p w:rsidR="0091330F" w:rsidRDefault="0091330F">
      <w:pPr>
        <w:pStyle w:val="BodyText"/>
        <w:spacing w:before="1"/>
        <w:rPr>
          <w:sz w:val="34"/>
          <w:szCs w:val="34"/>
        </w:rPr>
      </w:pPr>
    </w:p>
    <w:p w:rsidR="0091330F" w:rsidRDefault="0091330F">
      <w:pPr>
        <w:pStyle w:val="BodyText"/>
        <w:spacing w:line="369" w:lineRule="auto"/>
        <w:ind w:left="4285" w:right="767"/>
      </w:pPr>
      <w:r>
        <w:rPr>
          <w:noProof/>
          <w:lang w:val="en-US" w:eastAsia="en-US"/>
        </w:rPr>
        <w:pict>
          <v:group id="Group 226" o:spid="_x0000_s1124" style="position:absolute;left:0;text-align:left;margin-left:214.3pt;margin-top:44.15pt;width:345pt;height:168.5pt;z-index:251641856;mso-wrap-distance-left:0;mso-wrap-distance-right:0;mso-position-horizontal-relative:page" coordorigin="4286,883" coordsize="6900,3370">
            <v:shape id="Picture 229" o:spid="_x0000_s1125" type="#_x0000_t75" style="position:absolute;left:4285;top:882;width:6900;height:3370;visibility:visible">
              <v:imagedata r:id="rId23" o:title=""/>
            </v:shape>
            <v:rect id="Rectangle 228" o:spid="_x0000_s1126" style="position:absolute;left:4335;top:2935;width:3854;height:312;visibility:visible" filled="f" strokecolor="#ffd400" strokeweight="2pt"/>
            <v:rect id="Rectangle 227" o:spid="_x0000_s1127" style="position:absolute;left:9582;top:1933;width:739;height:698;visibility:visible" filled="f" strokecolor="#ffd400" strokeweight="2pt"/>
            <w10:wrap type="topAndBottom" anchorx="page"/>
            <w10:anchorlock/>
          </v:group>
        </w:pict>
      </w:r>
      <w:r>
        <w:rPr>
          <w:spacing w:val="-4"/>
          <w:w w:val="105"/>
        </w:rPr>
        <w:t>También</w:t>
      </w:r>
      <w:r>
        <w:rPr>
          <w:w w:val="105"/>
        </w:rPr>
        <w:t xml:space="preserve">seañadiráautomáticamenteunareferenciaasunue- </w:t>
      </w:r>
      <w:r>
        <w:rPr>
          <w:spacing w:val="-3"/>
          <w:w w:val="105"/>
        </w:rPr>
        <w:t>va</w:t>
      </w:r>
      <w:r>
        <w:rPr>
          <w:w w:val="105"/>
        </w:rPr>
        <w:t>secuenciadeimágenesenlasección</w:t>
      </w:r>
      <w:r>
        <w:rPr>
          <w:b/>
          <w:bCs/>
          <w:spacing w:val="-4"/>
          <w:w w:val="105"/>
        </w:rPr>
        <w:t>Archivos</w:t>
      </w:r>
      <w:r>
        <w:rPr>
          <w:b/>
          <w:bCs/>
          <w:w w:val="105"/>
        </w:rPr>
        <w:t>del</w:t>
      </w:r>
      <w:r>
        <w:rPr>
          <w:b/>
          <w:bCs/>
          <w:spacing w:val="-5"/>
          <w:w w:val="105"/>
        </w:rPr>
        <w:t>proyecto</w:t>
      </w:r>
      <w:r>
        <w:rPr>
          <w:spacing w:val="-5"/>
          <w:w w:val="105"/>
        </w:rPr>
        <w:t>.</w:t>
      </w:r>
    </w:p>
    <w:p w:rsidR="0091330F" w:rsidRDefault="0091330F">
      <w:pPr>
        <w:spacing w:line="369" w:lineRule="auto"/>
        <w:sectPr w:rsidR="0091330F">
          <w:type w:val="continuous"/>
          <w:pgSz w:w="11910" w:h="16840"/>
          <w:pgMar w:top="20" w:right="0" w:bottom="280" w:left="0" w:header="720" w:footer="720" w:gutter="0"/>
          <w:cols w:space="720"/>
        </w:sect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spacing w:before="3"/>
        <w:rPr>
          <w:sz w:val="21"/>
          <w:szCs w:val="21"/>
        </w:rPr>
      </w:pPr>
    </w:p>
    <w:p w:rsidR="0091330F" w:rsidRDefault="0091330F">
      <w:pPr>
        <w:pStyle w:val="BodyText"/>
        <w:spacing w:after="3" w:line="369" w:lineRule="auto"/>
        <w:ind w:left="4288" w:right="707"/>
      </w:pPr>
      <w:r>
        <w:rPr>
          <w:noProof/>
          <w:lang w:val="en-US" w:eastAsia="en-US"/>
        </w:rPr>
        <w:pict>
          <v:group id="Group 221" o:spid="_x0000_s1128" style="position:absolute;left:0;text-align:left;margin-left:29.7pt;margin-top:-8.4pt;width:172.7pt;height:104.5pt;z-index:251674624;mso-position-horizontal-relative:page" coordorigin="594,-168" coordsize="3454,2090">
            <v:shape id="AutoShape 225" o:spid="_x0000_s1129" style="position:absolute;left:722;top:12;width:3325;height:1910;visibility:visible" coordsize="3325,1910" o:spt="100" adj="0,,0" path="m7,13r,1635l185,1648r,261l298,1656r3027,l3325,16,7,13xm7,l,13r7,l7,xe" fillcolor="#ffd4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,26;7,1661;185,1661;185,1922;298,1669;3325,1669;3325,29;7,26;7,13;0,26;7,26;7,13" o:connectangles="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AutoShape 224" o:spid="_x0000_s1130" style="position:absolute;left:603;top:-158;width:3325;height:1910;visibility:visible" coordsize="3325,1910" o:spt="100" adj="0,,0" path="m7,13r,1636l185,1649r,260l298,1656r3027,l3325,16,7,13xm7,l,13r7,l7,xe" fillcolor="#f7f5f4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,-145;7,1491;185,1491;185,1751;298,1498;3325,1498;3325,-142;7,-145;7,-158;0,-145;7,-145;7,-158" o:connectangles="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Freeform 223" o:spid="_x0000_s1131" style="position:absolute;left:603;top:-158;width:3325;height:1910;visibility:visible;mso-wrap-style:square;v-text-anchor:top" coordsize="3325,1910" path="m7,r,1649l185,1649r,260l298,1656r3027,l3325,16,,13e" filled="f" strokecolor="#ffd400" strokeweight="1pt">
              <v:path arrowok="t" o:connecttype="custom" o:connectlocs="7,-158;7,1491;185,1491;185,1751;298,1498;3325,1498;3325,-142;0,-145" o:connectangles="0,0,0,0,0,0,0,0"/>
            </v:shape>
            <v:shape id="Text Box 222" o:spid="_x0000_s1132" type="#_x0000_t202" style="position:absolute;left:593;top:-168;width:3454;height:2090;visibility:visible" fillcolor="#8064a2" strokecolor="#f2f2f2" strokeweight="3pt">
              <v:shadow on="t" color="#3f3151" opacity=".5" offset="1pt"/>
              <v:textbox inset="0,0,0,0">
                <w:txbxContent>
                  <w:p w:rsidR="0091330F" w:rsidRDefault="0091330F">
                    <w:pPr>
                      <w:spacing w:before="6"/>
                      <w:rPr>
                        <w:sz w:val="27"/>
                        <w:szCs w:val="27"/>
                      </w:rPr>
                    </w:pPr>
                  </w:p>
                  <w:p w:rsidR="0091330F" w:rsidRDefault="0091330F">
                    <w:pPr>
                      <w:spacing w:before="1"/>
                      <w:ind w:left="294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231F20"/>
                        <w:sz w:val="20"/>
                        <w:szCs w:val="20"/>
                      </w:rPr>
                      <w:t>Paso a paso</w:t>
                    </w:r>
                  </w:p>
                  <w:p w:rsidR="0091330F" w:rsidRDefault="0091330F">
                    <w:pPr>
                      <w:spacing w:before="26" w:line="247" w:lineRule="auto"/>
                      <w:ind w:left="294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231F20"/>
                        <w:sz w:val="28"/>
                        <w:szCs w:val="28"/>
                      </w:rPr>
                      <w:t>Importar secuencias de imágenes</w:t>
                    </w:r>
                  </w:p>
                </w:txbxContent>
              </v:textbox>
            </v:shape>
            <w10:wrap anchorx="page"/>
            <w10:anchorlock/>
          </v:group>
        </w:pict>
      </w:r>
      <w:r>
        <w:rPr>
          <w:color w:val="231F20"/>
          <w:w w:val="105"/>
        </w:rPr>
        <w:t>Encasodehabercreadolasecuenciadeimágenescon</w:t>
      </w:r>
      <w:r>
        <w:rPr>
          <w:color w:val="231F20"/>
          <w:spacing w:val="-5"/>
          <w:w w:val="105"/>
        </w:rPr>
        <w:t xml:space="preserve">ante- </w:t>
      </w:r>
      <w:r>
        <w:rPr>
          <w:color w:val="231F20"/>
          <w:w w:val="105"/>
        </w:rPr>
        <w:t>rioridad,esposibleabrirlautilizandolaopción</w:t>
      </w:r>
      <w:r>
        <w:rPr>
          <w:b/>
          <w:bCs/>
          <w:color w:val="231F20"/>
          <w:w w:val="105"/>
        </w:rPr>
        <w:t>Importarse- cuenciadeimágenes</w:t>
      </w:r>
      <w:r>
        <w:rPr>
          <w:color w:val="231F20"/>
          <w:w w:val="105"/>
        </w:rPr>
        <w:t>…delmenú</w:t>
      </w:r>
      <w:r>
        <w:rPr>
          <w:b/>
          <w:bCs/>
          <w:spacing w:val="-4"/>
          <w:w w:val="105"/>
        </w:rPr>
        <w:t>Archivo</w:t>
      </w:r>
      <w:r>
        <w:rPr>
          <w:spacing w:val="-4"/>
          <w:w w:val="105"/>
        </w:rPr>
        <w:t>.</w:t>
      </w:r>
    </w:p>
    <w:p w:rsidR="0091330F" w:rsidRDefault="0091330F">
      <w:pPr>
        <w:pStyle w:val="BodyText"/>
        <w:ind w:left="6222"/>
        <w:rPr>
          <w:sz w:val="20"/>
          <w:szCs w:val="20"/>
        </w:rPr>
      </w:pPr>
      <w:r>
        <w:rPr>
          <w:noProof/>
          <w:lang w:val="en-US" w:eastAsia="en-US"/>
        </w:rPr>
      </w:r>
      <w:r w:rsidRPr="00FC07D8">
        <w:rPr>
          <w:noProof/>
          <w:sz w:val="20"/>
          <w:szCs w:val="20"/>
          <w:lang w:val="es-AR" w:eastAsia="es-AR"/>
        </w:rPr>
        <w:pict>
          <v:group id="Group 217" o:spid="_x0000_s1133" style="width:150.95pt;height:159.1pt;mso-position-horizontal-relative:char;mso-position-vertical-relative:line" coordsize="3019,3182">
            <v:shape id="Picture 220" o:spid="_x0000_s1134" type="#_x0000_t75" style="position:absolute;left:16;top:11;width:2998;height:3171;visibility:visible">
              <v:imagedata r:id="rId24" o:title=""/>
            </v:shape>
            <v:rect id="Rectangle 219" o:spid="_x0000_s1135" style="position:absolute;left:20;top:20;width:587;height:238;visibility:visible" filled="f" strokecolor="#ffd400" strokeweight="2pt"/>
            <v:rect id="Rectangle 218" o:spid="_x0000_s1136" style="position:absolute;left:34;top:1204;width:2965;height:210;visibility:visible" filled="f" strokecolor="#ffd400" strokeweight="2pt"/>
            <w10:anchorlock/>
          </v:group>
        </w:pict>
      </w:r>
    </w:p>
    <w:p w:rsidR="0091330F" w:rsidRDefault="0091330F">
      <w:pPr>
        <w:pStyle w:val="BodyText"/>
        <w:spacing w:before="139" w:line="242" w:lineRule="auto"/>
        <w:ind w:left="4288" w:right="714"/>
      </w:pPr>
      <w:r>
        <w:rPr>
          <w:w w:val="105"/>
        </w:rPr>
        <w:t>Se</w:t>
      </w:r>
      <w:r>
        <w:rPr>
          <w:spacing w:val="-4"/>
          <w:w w:val="105"/>
        </w:rPr>
        <w:t>verá</w:t>
      </w:r>
      <w:r>
        <w:rPr>
          <w:w w:val="105"/>
        </w:rPr>
        <w:t>acontinuaciónelcuadrodediálogo</w:t>
      </w:r>
      <w:r>
        <w:rPr>
          <w:b/>
          <w:bCs/>
          <w:spacing w:val="-3"/>
          <w:w w:val="105"/>
        </w:rPr>
        <w:t xml:space="preserve">Importarsecuencia </w:t>
      </w:r>
      <w:r>
        <w:rPr>
          <w:b/>
          <w:bCs/>
          <w:w w:val="105"/>
        </w:rPr>
        <w:t>de</w:t>
      </w:r>
      <w:r>
        <w:rPr>
          <w:b/>
          <w:bCs/>
          <w:spacing w:val="-3"/>
          <w:w w:val="105"/>
        </w:rPr>
        <w:t>imágenes</w:t>
      </w:r>
      <w:r>
        <w:rPr>
          <w:spacing w:val="-3"/>
          <w:w w:val="105"/>
        </w:rPr>
        <w:t>.</w:t>
      </w:r>
    </w:p>
    <w:p w:rsidR="0091330F" w:rsidRDefault="0091330F">
      <w:pPr>
        <w:pStyle w:val="BodyText"/>
        <w:spacing w:before="1"/>
        <w:rPr>
          <w:sz w:val="26"/>
          <w:szCs w:val="26"/>
        </w:rPr>
      </w:pPr>
      <w:r>
        <w:rPr>
          <w:noProof/>
          <w:lang w:val="en-US" w:eastAsia="en-US"/>
        </w:rPr>
        <w:pict>
          <v:group id="Group 214" o:spid="_x0000_s1137" style="position:absolute;margin-left:214.45pt;margin-top:17.85pt;width:302.75pt;height:208.25pt;z-index:251642880;mso-wrap-distance-left:0;mso-wrap-distance-right:0;mso-position-horizontal-relative:page" coordorigin="4289,357" coordsize="6055,4165">
            <v:shape id="Picture 216" o:spid="_x0000_s1138" type="#_x0000_t75" style="position:absolute;left:4288;top:357;width:6055;height:4165;visibility:visible">
              <v:imagedata r:id="rId25" o:title=""/>
            </v:shape>
            <v:rect id="Rectangle 215" o:spid="_x0000_s1139" style="position:absolute;left:8195;top:4099;width:2035;height:269;visibility:visible" filled="f" strokecolor="#ffd400" strokeweight="2pt"/>
            <w10:wrap type="topAndBottom" anchorx="page"/>
            <w10:anchorlock/>
          </v:group>
        </w:pict>
      </w: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spacing w:before="1"/>
        <w:rPr>
          <w:sz w:val="20"/>
          <w:szCs w:val="20"/>
        </w:rPr>
      </w:pPr>
    </w:p>
    <w:p w:rsidR="0091330F" w:rsidRDefault="0091330F">
      <w:pPr>
        <w:pStyle w:val="ListParagraph"/>
        <w:numPr>
          <w:ilvl w:val="0"/>
          <w:numId w:val="6"/>
        </w:numPr>
        <w:tabs>
          <w:tab w:val="left" w:pos="4516"/>
        </w:tabs>
        <w:spacing w:before="89" w:line="369" w:lineRule="auto"/>
        <w:ind w:right="717"/>
        <w:jc w:val="both"/>
      </w:pPr>
      <w:r>
        <w:t xml:space="preserve">Elegir el </w:t>
      </w:r>
      <w:r>
        <w:rPr>
          <w:b/>
          <w:bCs/>
          <w:spacing w:val="-4"/>
        </w:rPr>
        <w:t>Patrón</w:t>
      </w:r>
      <w:r>
        <w:rPr>
          <w:b/>
          <w:bCs/>
        </w:rPr>
        <w:t xml:space="preserve">del </w:t>
      </w:r>
      <w:r>
        <w:rPr>
          <w:b/>
          <w:bCs/>
          <w:spacing w:val="-3"/>
        </w:rPr>
        <w:t xml:space="preserve">nombre </w:t>
      </w:r>
      <w:r>
        <w:rPr>
          <w:b/>
          <w:bCs/>
        </w:rPr>
        <w:t xml:space="preserve">de </w:t>
      </w:r>
      <w:r>
        <w:rPr>
          <w:b/>
          <w:bCs/>
          <w:spacing w:val="-4"/>
        </w:rPr>
        <w:t>archivo</w:t>
      </w:r>
      <w:r>
        <w:rPr>
          <w:spacing w:val="-4"/>
        </w:rPr>
        <w:t xml:space="preserve">.  </w:t>
      </w:r>
      <w:r>
        <w:t xml:space="preserve">No todas las secuencias de imágenes se nombran de la misma forma. </w:t>
      </w:r>
      <w:r>
        <w:rPr>
          <w:spacing w:val="-5"/>
        </w:rPr>
        <w:t xml:space="preserve">Por </w:t>
      </w:r>
      <w:r>
        <w:t xml:space="preserve">ejemplo donde se indica </w:t>
      </w:r>
      <w:r>
        <w:rPr>
          <w:b/>
          <w:bCs/>
          <w:spacing w:val="-4"/>
        </w:rPr>
        <w:t xml:space="preserve">miarchivo_%d.png </w:t>
      </w:r>
      <w:r>
        <w:t xml:space="preserve">se debe modiicarmiarchivo por el nombre que aparece en la secuencia que se quiere </w:t>
      </w:r>
      <w:r>
        <w:rPr>
          <w:spacing w:val="-3"/>
        </w:rPr>
        <w:t xml:space="preserve">introducir. </w:t>
      </w:r>
      <w:r>
        <w:t xml:space="preserve">Por ejemplo si la secuencia es </w:t>
      </w:r>
      <w:r>
        <w:rPr>
          <w:b/>
          <w:bCs/>
          <w:spacing w:val="-3"/>
        </w:rPr>
        <w:t>imagenes_01. png, imagenes_02.png…</w:t>
      </w:r>
      <w:r>
        <w:rPr>
          <w:spacing w:val="-3"/>
        </w:rPr>
        <w:t xml:space="preserve">, </w:t>
      </w:r>
      <w:r>
        <w:t xml:space="preserve">en </w:t>
      </w:r>
      <w:r>
        <w:rPr>
          <w:b/>
          <w:bCs/>
          <w:spacing w:val="-4"/>
        </w:rPr>
        <w:t xml:space="preserve">Patrón </w:t>
      </w:r>
      <w:r>
        <w:rPr>
          <w:b/>
          <w:bCs/>
        </w:rPr>
        <w:t xml:space="preserve">del </w:t>
      </w:r>
      <w:r>
        <w:rPr>
          <w:b/>
          <w:bCs/>
          <w:spacing w:val="-3"/>
        </w:rPr>
        <w:t xml:space="preserve">nombre </w:t>
      </w:r>
      <w:r>
        <w:rPr>
          <w:b/>
          <w:bCs/>
        </w:rPr>
        <w:t xml:space="preserve">de </w:t>
      </w:r>
      <w:r>
        <w:rPr>
          <w:b/>
          <w:bCs/>
          <w:spacing w:val="-4"/>
        </w:rPr>
        <w:t>archivo</w:t>
      </w:r>
      <w:r>
        <w:t>debería decir</w:t>
      </w:r>
      <w:r>
        <w:rPr>
          <w:b/>
          <w:bCs/>
          <w:spacing w:val="-3"/>
        </w:rPr>
        <w:t>imagenes_%d.png</w:t>
      </w:r>
      <w:r>
        <w:rPr>
          <w:spacing w:val="-3"/>
        </w:rPr>
        <w:t>.</w:t>
      </w:r>
    </w:p>
    <w:p w:rsidR="0091330F" w:rsidRDefault="0091330F">
      <w:pPr>
        <w:spacing w:line="369" w:lineRule="auto"/>
        <w:jc w:val="both"/>
        <w:sectPr w:rsidR="0091330F">
          <w:headerReference w:type="default" r:id="rId26"/>
          <w:pgSz w:w="11910" w:h="16840"/>
          <w:pgMar w:top="980" w:right="0" w:bottom="960" w:left="0" w:header="584" w:footer="769" w:gutter="0"/>
          <w:pgNumType w:start="18"/>
          <w:cols w:space="720"/>
        </w:sect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spacing w:before="3"/>
        <w:rPr>
          <w:sz w:val="21"/>
          <w:szCs w:val="21"/>
        </w:rPr>
      </w:pPr>
    </w:p>
    <w:p w:rsidR="0091330F" w:rsidRDefault="0091330F">
      <w:pPr>
        <w:pStyle w:val="ListParagraph"/>
        <w:numPr>
          <w:ilvl w:val="0"/>
          <w:numId w:val="6"/>
        </w:numPr>
        <w:tabs>
          <w:tab w:val="left" w:pos="4516"/>
        </w:tabs>
        <w:spacing w:line="369" w:lineRule="auto"/>
        <w:ind w:right="719"/>
      </w:pPr>
      <w:r>
        <w:rPr>
          <w:w w:val="105"/>
        </w:rPr>
        <w:t>Seleccionar la ubicación de la carpeta de su secuencia de imágenes.</w:t>
      </w:r>
    </w:p>
    <w:p w:rsidR="0091330F" w:rsidRDefault="0091330F">
      <w:pPr>
        <w:pStyle w:val="ListParagraph"/>
        <w:numPr>
          <w:ilvl w:val="0"/>
          <w:numId w:val="6"/>
        </w:numPr>
        <w:tabs>
          <w:tab w:val="left" w:pos="4516"/>
        </w:tabs>
        <w:spacing w:before="201"/>
      </w:pPr>
      <w:r>
        <w:t xml:space="preserve">Elegir </w:t>
      </w:r>
      <w:r>
        <w:rPr>
          <w:b/>
          <w:bCs/>
          <w:spacing w:val="-3"/>
        </w:rPr>
        <w:t xml:space="preserve">Importar secuencia </w:t>
      </w:r>
      <w:r>
        <w:rPr>
          <w:b/>
          <w:bCs/>
        </w:rPr>
        <w:t>de</w:t>
      </w:r>
      <w:r>
        <w:rPr>
          <w:b/>
          <w:bCs/>
          <w:spacing w:val="-3"/>
        </w:rPr>
        <w:t>imágenes</w:t>
      </w:r>
      <w:r>
        <w:rPr>
          <w:spacing w:val="-3"/>
        </w:rPr>
        <w:t>.</w:t>
      </w:r>
    </w:p>
    <w:p w:rsidR="0091330F" w:rsidRDefault="0091330F">
      <w:pPr>
        <w:pStyle w:val="BodyText"/>
        <w:rPr>
          <w:sz w:val="24"/>
          <w:szCs w:val="24"/>
        </w:rPr>
      </w:pPr>
    </w:p>
    <w:p w:rsidR="0091330F" w:rsidRDefault="0091330F">
      <w:pPr>
        <w:pStyle w:val="BodyText"/>
        <w:rPr>
          <w:sz w:val="24"/>
          <w:szCs w:val="24"/>
        </w:rPr>
      </w:pPr>
    </w:p>
    <w:p w:rsidR="0091330F" w:rsidRDefault="0091330F">
      <w:pPr>
        <w:pStyle w:val="BodyText"/>
        <w:spacing w:before="176" w:line="369" w:lineRule="auto"/>
        <w:ind w:left="4288" w:right="900"/>
      </w:pPr>
      <w:r>
        <w:rPr>
          <w:noProof/>
          <w:lang w:val="en-US" w:eastAsia="en-US"/>
        </w:rPr>
        <w:pict>
          <v:group id="Group 209" o:spid="_x0000_s1140" style="position:absolute;left:0;text-align:left;margin-left:29.7pt;margin-top:2.4pt;width:172.7pt;height:104.5pt;z-index:251675648;mso-position-horizontal-relative:page" coordorigin="594,48" coordsize="3454,2090">
            <v:shape id="AutoShape 213" o:spid="_x0000_s1141" style="position:absolute;left:722;top:228;width:3325;height:1910;visibility:visible" coordsize="3325,1910" o:spt="100" adj="0,,0" path="m7,13r,1635l185,1648r,261l298,1656r3027,l3325,16,7,13xm7,l,13r7,l7,xe" fillcolor="#ffd4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,242;7,1877;185,1877;185,2138;298,1885;3325,1885;3325,245;7,242;7,229;0,242;7,242;7,229" o:connectangles="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AutoShape 212" o:spid="_x0000_s1142" style="position:absolute;left:603;top:58;width:3325;height:1910;visibility:visible" coordsize="3325,1910" o:spt="100" adj="0,,0" path="m7,13r,1636l185,1649r,260l298,1656r3027,l3325,16,7,13xm7,l,13r7,l7,xe" fillcolor="#f7f5f4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,71;7,1707;185,1707;185,1967;298,1714;3325,1714;3325,74;7,71;7,58;0,71;7,71;7,58" o:connectangles="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Freeform 211" o:spid="_x0000_s1143" style="position:absolute;left:603;top:58;width:3325;height:1910;visibility:visible;mso-wrap-style:square;v-text-anchor:top" coordsize="3325,1910" path="m7,r,1649l185,1649r,260l298,1656r3027,l3325,16,,13e" filled="f" strokecolor="#ffd400" strokeweight="1pt">
              <v:path arrowok="t" o:connecttype="custom" o:connectlocs="7,58;7,1707;185,1707;185,1967;298,1714;3325,1714;3325,74;0,71" o:connectangles="0,0,0,0,0,0,0,0"/>
            </v:shape>
            <v:shape id="Text Box 210" o:spid="_x0000_s1144" type="#_x0000_t202" style="position:absolute;left:593;top:48;width:3454;height:2090;visibility:visible" fillcolor="#8064a2" strokecolor="#f2f2f2" strokeweight="3pt">
              <v:shadow on="t" color="#3f3151" opacity=".5" offset="1pt"/>
              <v:textbox inset="0,0,0,0">
                <w:txbxContent>
                  <w:p w:rsidR="0091330F" w:rsidRDefault="0091330F">
                    <w:pPr>
                      <w:spacing w:before="6"/>
                      <w:rPr>
                        <w:sz w:val="27"/>
                        <w:szCs w:val="27"/>
                      </w:rPr>
                    </w:pPr>
                  </w:p>
                  <w:p w:rsidR="0091330F" w:rsidRDefault="0091330F">
                    <w:pPr>
                      <w:spacing w:before="1"/>
                      <w:ind w:left="294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231F20"/>
                        <w:sz w:val="20"/>
                        <w:szCs w:val="20"/>
                      </w:rPr>
                      <w:t>Paso a paso</w:t>
                    </w:r>
                  </w:p>
                  <w:p w:rsidR="0091330F" w:rsidRDefault="0091330F">
                    <w:pPr>
                      <w:spacing w:before="26" w:line="247" w:lineRule="auto"/>
                      <w:ind w:left="294" w:right="339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231F20"/>
                        <w:sz w:val="28"/>
                        <w:szCs w:val="28"/>
                      </w:rPr>
                      <w:t xml:space="preserve">Agregar secuencia a la línea de </w:t>
                    </w:r>
                    <w:r>
                      <w:rPr>
                        <w:b/>
                        <w:bCs/>
                        <w:color w:val="231F20"/>
                        <w:spacing w:val="-3"/>
                        <w:sz w:val="28"/>
                        <w:szCs w:val="28"/>
                      </w:rPr>
                      <w:t>tiempo</w:t>
                    </w:r>
                  </w:p>
                </w:txbxContent>
              </v:textbox>
            </v:shape>
            <w10:wrap anchorx="page"/>
            <w10:anchorlock/>
          </v:group>
        </w:pict>
      </w:r>
      <w:r>
        <w:rPr>
          <w:w w:val="105"/>
        </w:rPr>
        <w:t>Una</w:t>
      </w:r>
      <w:r>
        <w:rPr>
          <w:spacing w:val="-4"/>
          <w:w w:val="105"/>
        </w:rPr>
        <w:t>vez</w:t>
      </w:r>
      <w:r>
        <w:rPr>
          <w:w w:val="105"/>
        </w:rPr>
        <w:t>queseimportólasecuenciadeimágenesesposible arrastrarysoltarestasecuenciaenlalíneadetiempo.Sepre- sentarácomocualquierotroclipdevídeo.</w:t>
      </w: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17"/>
          <w:szCs w:val="17"/>
        </w:rPr>
      </w:pPr>
      <w:r>
        <w:rPr>
          <w:noProof/>
          <w:lang w:val="en-US" w:eastAsia="en-US"/>
        </w:rPr>
        <w:pict>
          <v:group id="Group 205" o:spid="_x0000_s1145" style="position:absolute;margin-left:213.65pt;margin-top:12.5pt;width:346.45pt;height:333.8pt;z-index:251643904;mso-wrap-distance-left:0;mso-wrap-distance-right:0;mso-position-horizontal-relative:page" coordorigin="4273,250" coordsize="6929,6676">
            <v:shape id="Picture 208" o:spid="_x0000_s1146" type="#_x0000_t75" style="position:absolute;left:4272;top:249;width:6929;height:6676;visibility:visible">
              <v:imagedata r:id="rId27" o:title=""/>
            </v:shape>
            <v:line id="Line 207" o:spid="_x0000_s1147" style="position:absolute;visibility:visible" from="7495,2843" to="8868,5644" o:connectortype="straight" strokecolor="#ffd400" strokeweight="2pt"/>
            <v:shape id="Freeform 206" o:spid="_x0000_s1148" style="position:absolute;left:8764;top:5541;width:165;height:227;visibility:visible;mso-wrap-style:square;v-text-anchor:top" coordsize="165,227" path="m140,l,69,164,227,140,xe" fillcolor="#ffd400" stroked="f">
              <v:path arrowok="t" o:connecttype="custom" o:connectlocs="140,5541;0,5610;164,5768;140,5541" o:connectangles="0,0,0,0"/>
            </v:shape>
            <w10:wrap type="topAndBottom" anchorx="page"/>
            <w10:anchorlock/>
          </v:group>
        </w:pict>
      </w:r>
    </w:p>
    <w:p w:rsidR="0091330F" w:rsidRDefault="0091330F">
      <w:pPr>
        <w:rPr>
          <w:sz w:val="17"/>
          <w:szCs w:val="17"/>
        </w:rPr>
        <w:sectPr w:rsidR="0091330F">
          <w:pgSz w:w="11910" w:h="16840"/>
          <w:pgMar w:top="980" w:right="0" w:bottom="960" w:left="0" w:header="584" w:footer="769" w:gutter="0"/>
          <w:cols w:space="720"/>
        </w:sect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spacing w:before="3"/>
        <w:rPr>
          <w:sz w:val="21"/>
          <w:szCs w:val="21"/>
        </w:rPr>
      </w:pPr>
    </w:p>
    <w:p w:rsidR="0091330F" w:rsidRDefault="0091330F">
      <w:pPr>
        <w:pStyle w:val="BodyText"/>
        <w:spacing w:line="369" w:lineRule="auto"/>
        <w:ind w:left="4288" w:right="707"/>
      </w:pPr>
      <w:r>
        <w:rPr>
          <w:noProof/>
          <w:lang w:val="en-US" w:eastAsia="en-US"/>
        </w:rPr>
        <w:pict>
          <v:group id="Group 200" o:spid="_x0000_s1149" style="position:absolute;left:0;text-align:left;margin-left:29.7pt;margin-top:-8.4pt;width:172.7pt;height:104.5pt;z-index:251676672;mso-position-horizontal-relative:page" coordorigin="594,-168" coordsize="3454,2090">
            <v:shape id="AutoShape 204" o:spid="_x0000_s1150" style="position:absolute;left:722;top:12;width:3325;height:1910;visibility:visible" coordsize="3325,1910" o:spt="100" adj="0,,0" path="m7,13r,1635l185,1648r,261l298,1656r3027,l3325,16,7,13xm7,l,13r7,l7,xe" fillcolor="#ffd4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,26;7,1661;185,1661;185,1922;298,1669;3325,1669;3325,29;7,26;7,13;0,26;7,26;7,13" o:connectangles="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AutoShape 203" o:spid="_x0000_s1151" style="position:absolute;left:603;top:-158;width:3325;height:1910;visibility:visible" coordsize="3325,1910" o:spt="100" adj="0,,0" path="m7,13r,1636l185,1649r,260l298,1656r3027,l3325,16,7,13xm7,l,13r7,l7,xe" fillcolor="#f7f5f4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,-145;7,1491;185,1491;185,1751;298,1498;3325,1498;3325,-142;7,-145;7,-158;0,-145;7,-145;7,-158" o:connectangles="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Freeform 202" o:spid="_x0000_s1152" style="position:absolute;left:603;top:-158;width:3325;height:1910;visibility:visible;mso-wrap-style:square;v-text-anchor:top" coordsize="3325,1910" path="m7,r,1649l185,1649r,260l298,1656r3027,l3325,16,,13e" filled="f" strokecolor="#ffd400" strokeweight="1pt">
              <v:path arrowok="t" o:connecttype="custom" o:connectlocs="7,-158;7,1491;185,1491;185,1751;298,1498;3325,1498;3325,-142;0,-145" o:connectangles="0,0,0,0,0,0,0,0"/>
            </v:shape>
            <v:shape id="Text Box 201" o:spid="_x0000_s1153" type="#_x0000_t202" style="position:absolute;left:593;top:-168;width:3454;height:2090;visibility:visible" fillcolor="#8064a2" strokecolor="#f2f2f2" strokeweight="3pt">
              <v:shadow on="t" color="#3f3151" opacity=".5" offset="1pt"/>
              <v:textbox inset="0,0,0,0">
                <w:txbxContent>
                  <w:p w:rsidR="0091330F" w:rsidRDefault="0091330F">
                    <w:pPr>
                      <w:spacing w:before="6"/>
                      <w:rPr>
                        <w:b/>
                        <w:bCs/>
                        <w:sz w:val="27"/>
                        <w:szCs w:val="27"/>
                      </w:rPr>
                    </w:pPr>
                  </w:p>
                  <w:p w:rsidR="0091330F" w:rsidRDefault="0091330F">
                    <w:pPr>
                      <w:spacing w:before="1"/>
                      <w:ind w:left="294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231F20"/>
                        <w:sz w:val="20"/>
                        <w:szCs w:val="20"/>
                      </w:rPr>
                      <w:t>Paso a paso</w:t>
                    </w:r>
                  </w:p>
                  <w:p w:rsidR="0091330F" w:rsidRDefault="0091330F">
                    <w:pPr>
                      <w:spacing w:before="26" w:line="247" w:lineRule="auto"/>
                      <w:ind w:left="294" w:right="441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231F20"/>
                        <w:sz w:val="28"/>
                        <w:szCs w:val="28"/>
                      </w:rPr>
                      <w:t>Gestionar archivos de un proyecto</w:t>
                    </w:r>
                  </w:p>
                </w:txbxContent>
              </v:textbox>
            </v:shape>
            <w10:wrap anchorx="page"/>
            <w10:anchorlock/>
          </v:group>
        </w:pict>
      </w:r>
      <w:r>
        <w:t xml:space="preserve">Es conveniente mantener la información a utilizar organizada. Para esto se pueden utilizar </w:t>
      </w:r>
      <w:r>
        <w:rPr>
          <w:b/>
          <w:bCs/>
        </w:rPr>
        <w:t xml:space="preserve">Etiquetas </w:t>
      </w:r>
      <w:r>
        <w:t xml:space="preserve">y </w:t>
      </w:r>
      <w:r>
        <w:rPr>
          <w:b/>
          <w:bCs/>
        </w:rPr>
        <w:t xml:space="preserve">Carpetas </w:t>
      </w:r>
      <w:r>
        <w:t>que permiti- rán una mejor organización del proyecto.</w:t>
      </w:r>
    </w:p>
    <w:p w:rsidR="0091330F" w:rsidRDefault="0091330F">
      <w:pPr>
        <w:pStyle w:val="BodyText"/>
        <w:rPr>
          <w:sz w:val="34"/>
          <w:szCs w:val="34"/>
        </w:rPr>
      </w:pPr>
    </w:p>
    <w:p w:rsidR="0091330F" w:rsidRDefault="0091330F">
      <w:pPr>
        <w:pStyle w:val="ListParagraph"/>
        <w:numPr>
          <w:ilvl w:val="1"/>
          <w:numId w:val="6"/>
        </w:numPr>
        <w:tabs>
          <w:tab w:val="left" w:pos="4889"/>
        </w:tabs>
        <w:rPr>
          <w:b/>
          <w:bCs/>
        </w:rPr>
      </w:pPr>
      <w:r>
        <w:rPr>
          <w:b/>
          <w:bCs/>
          <w:spacing w:val="-3"/>
        </w:rPr>
        <w:t>Etiqueta</w:t>
      </w:r>
    </w:p>
    <w:p w:rsidR="0091330F" w:rsidRDefault="0091330F">
      <w:pPr>
        <w:pStyle w:val="BodyText"/>
        <w:spacing w:before="1"/>
        <w:rPr>
          <w:b/>
          <w:bCs/>
          <w:sz w:val="29"/>
          <w:szCs w:val="29"/>
        </w:rPr>
      </w:pPr>
    </w:p>
    <w:p w:rsidR="0091330F" w:rsidRDefault="0091330F">
      <w:pPr>
        <w:pStyle w:val="BodyText"/>
        <w:spacing w:line="369" w:lineRule="auto"/>
        <w:ind w:left="4528" w:right="707"/>
      </w:pPr>
      <w:r>
        <w:t xml:space="preserve">Es el nombre que identiica al archivo. Se puede modiicar pulsando en la columna </w:t>
      </w:r>
      <w:r>
        <w:rPr>
          <w:b/>
          <w:bCs/>
        </w:rPr>
        <w:t>Etiqueta</w:t>
      </w:r>
      <w:r>
        <w:t>.</w:t>
      </w:r>
    </w:p>
    <w:p w:rsidR="0091330F" w:rsidRDefault="0091330F">
      <w:pPr>
        <w:pStyle w:val="BodyText"/>
        <w:spacing w:before="10"/>
        <w:rPr>
          <w:sz w:val="19"/>
          <w:szCs w:val="19"/>
        </w:rPr>
      </w:pPr>
      <w:r>
        <w:rPr>
          <w:noProof/>
          <w:lang w:val="en-US" w:eastAsia="en-US"/>
        </w:rPr>
        <w:pict>
          <v:group id="Group 197" o:spid="_x0000_s1154" style="position:absolute;margin-left:278.35pt;margin-top:14.2pt;width:252.5pt;height:166.85pt;z-index:251644928;mso-wrap-distance-left:0;mso-wrap-distance-right:0;mso-position-horizontal-relative:page" coordorigin="5567,284" coordsize="5050,3337">
            <v:shape id="Picture 199" o:spid="_x0000_s1155" type="#_x0000_t75" style="position:absolute;left:5566;top:283;width:5050;height:3337;visibility:visible">
              <v:imagedata r:id="rId28" o:title=""/>
            </v:shape>
            <v:rect id="Rectangle 198" o:spid="_x0000_s1156" style="position:absolute;left:5646;top:2942;width:4893;height:485;visibility:visible" filled="f" strokecolor="#ffd400" strokeweight="2pt"/>
            <w10:wrap type="topAndBottom" anchorx="page"/>
            <w10:anchorlock/>
          </v:group>
        </w:pict>
      </w:r>
    </w:p>
    <w:p w:rsidR="0091330F" w:rsidRDefault="0091330F">
      <w:pPr>
        <w:pStyle w:val="ListParagraph"/>
        <w:numPr>
          <w:ilvl w:val="1"/>
          <w:numId w:val="6"/>
        </w:numPr>
        <w:tabs>
          <w:tab w:val="left" w:pos="4889"/>
        </w:tabs>
        <w:spacing w:before="141"/>
        <w:rPr>
          <w:b/>
          <w:bCs/>
        </w:rPr>
      </w:pPr>
      <w:r>
        <w:rPr>
          <w:b/>
          <w:bCs/>
          <w:spacing w:val="-3"/>
        </w:rPr>
        <w:t>Carpetas</w:t>
      </w:r>
    </w:p>
    <w:p w:rsidR="0091330F" w:rsidRDefault="0091330F">
      <w:pPr>
        <w:pStyle w:val="BodyText"/>
        <w:rPr>
          <w:b/>
          <w:bCs/>
          <w:sz w:val="29"/>
          <w:szCs w:val="29"/>
        </w:rPr>
      </w:pPr>
    </w:p>
    <w:p w:rsidR="0091330F" w:rsidRDefault="0091330F">
      <w:pPr>
        <w:pStyle w:val="BodyText"/>
        <w:spacing w:line="369" w:lineRule="auto"/>
        <w:ind w:left="4528" w:right="717"/>
        <w:jc w:val="both"/>
        <w:rPr>
          <w:b/>
          <w:bCs/>
        </w:rPr>
      </w:pPr>
      <w:r>
        <w:t xml:space="preserve">La información puede organizarse en carpetas. Pulsar con </w:t>
      </w:r>
      <w:r>
        <w:rPr>
          <w:spacing w:val="-7"/>
        </w:rPr>
        <w:t xml:space="preserve">el </w:t>
      </w:r>
      <w:r>
        <w:t xml:space="preserve">botón derecho del </w:t>
      </w:r>
      <w:r>
        <w:rPr>
          <w:i/>
          <w:iCs/>
        </w:rPr>
        <w:t xml:space="preserve">mouse </w:t>
      </w:r>
      <w:r>
        <w:t xml:space="preserve">en la sección </w:t>
      </w:r>
      <w:r>
        <w:rPr>
          <w:b/>
          <w:bCs/>
          <w:spacing w:val="-4"/>
        </w:rPr>
        <w:t xml:space="preserve">Archivos </w:t>
      </w:r>
      <w:r>
        <w:rPr>
          <w:b/>
          <w:bCs/>
        </w:rPr>
        <w:t xml:space="preserve">del </w:t>
      </w:r>
      <w:r>
        <w:rPr>
          <w:b/>
          <w:bCs/>
          <w:spacing w:val="-5"/>
        </w:rPr>
        <w:t xml:space="preserve">proyecto </w:t>
      </w:r>
      <w:r>
        <w:t xml:space="preserve">y elegir del menú contextual la opción </w:t>
      </w:r>
      <w:r>
        <w:rPr>
          <w:b/>
          <w:bCs/>
          <w:spacing w:val="-3"/>
        </w:rPr>
        <w:t>Crear carpeta…</w:t>
      </w:r>
    </w:p>
    <w:p w:rsidR="0091330F" w:rsidRDefault="0091330F">
      <w:pPr>
        <w:pStyle w:val="BodyText"/>
        <w:rPr>
          <w:b/>
          <w:bCs/>
          <w:sz w:val="20"/>
          <w:szCs w:val="20"/>
        </w:rPr>
      </w:pPr>
    </w:p>
    <w:p w:rsidR="0091330F" w:rsidRDefault="0091330F">
      <w:pPr>
        <w:pStyle w:val="BodyText"/>
        <w:spacing w:before="11"/>
        <w:rPr>
          <w:b/>
          <w:bCs/>
          <w:sz w:val="10"/>
          <w:szCs w:val="10"/>
        </w:rPr>
      </w:pPr>
      <w:r>
        <w:rPr>
          <w:noProof/>
          <w:lang w:val="en-US" w:eastAsia="en-US"/>
        </w:rPr>
        <w:pict>
          <v:group id="Group 194" o:spid="_x0000_s1157" style="position:absolute;margin-left:226.45pt;margin-top:8.9pt;width:249.65pt;height:171.9pt;z-index:251645952;mso-wrap-distance-left:0;mso-wrap-distance-right:0;mso-position-horizontal-relative:page" coordorigin="4529,178" coordsize="4993,3438">
            <v:shape id="Picture 196" o:spid="_x0000_s1158" type="#_x0000_t75" style="position:absolute;left:4528;top:178;width:4993;height:3438;visibility:visible">
              <v:imagedata r:id="rId29" o:title=""/>
            </v:shape>
            <v:rect id="Rectangle 195" o:spid="_x0000_s1159" style="position:absolute;left:6497;top:2818;width:1732;height:238;visibility:visible" filled="f" strokecolor="#ffd400" strokeweight="2pt"/>
            <w10:wrap type="topAndBottom" anchorx="page"/>
            <w10:anchorlock/>
          </v:group>
        </w:pict>
      </w:r>
    </w:p>
    <w:p w:rsidR="0091330F" w:rsidRDefault="0091330F">
      <w:pPr>
        <w:rPr>
          <w:sz w:val="10"/>
          <w:szCs w:val="10"/>
        </w:rPr>
        <w:sectPr w:rsidR="0091330F">
          <w:pgSz w:w="11910" w:h="16840"/>
          <w:pgMar w:top="980" w:right="0" w:bottom="960" w:left="0" w:header="584" w:footer="769" w:gutter="0"/>
          <w:cols w:space="720"/>
        </w:sectPr>
      </w:pPr>
    </w:p>
    <w:p w:rsidR="0091330F" w:rsidRDefault="0091330F">
      <w:pPr>
        <w:pStyle w:val="BodyText"/>
        <w:rPr>
          <w:b/>
          <w:bCs/>
          <w:sz w:val="20"/>
          <w:szCs w:val="20"/>
        </w:rPr>
      </w:pPr>
    </w:p>
    <w:p w:rsidR="0091330F" w:rsidRDefault="0091330F">
      <w:pPr>
        <w:pStyle w:val="BodyText"/>
        <w:rPr>
          <w:b/>
          <w:bCs/>
          <w:sz w:val="20"/>
          <w:szCs w:val="20"/>
        </w:rPr>
      </w:pPr>
    </w:p>
    <w:p w:rsidR="0091330F" w:rsidRDefault="0091330F">
      <w:pPr>
        <w:pStyle w:val="BodyText"/>
        <w:spacing w:before="3"/>
        <w:rPr>
          <w:b/>
          <w:bCs/>
          <w:sz w:val="21"/>
          <w:szCs w:val="21"/>
        </w:rPr>
      </w:pPr>
    </w:p>
    <w:p w:rsidR="0091330F" w:rsidRDefault="0091330F">
      <w:pPr>
        <w:pStyle w:val="BodyText"/>
        <w:ind w:left="4288"/>
      </w:pPr>
      <w:r>
        <w:rPr>
          <w:color w:val="231F20"/>
          <w:w w:val="105"/>
        </w:rPr>
        <w:t>En el nuevo cuadro colocar el nombre de la carpeta.</w:t>
      </w:r>
    </w:p>
    <w:p w:rsidR="0091330F" w:rsidRDefault="0091330F">
      <w:pPr>
        <w:pStyle w:val="BodyText"/>
        <w:spacing w:before="8"/>
        <w:rPr>
          <w:sz w:val="15"/>
          <w:szCs w:val="15"/>
        </w:rPr>
      </w:pPr>
      <w:r>
        <w:rPr>
          <w:noProof/>
          <w:lang w:val="en-US" w:eastAsia="en-US"/>
        </w:rPr>
        <w:pict>
          <v:shape id="image57.jpeg" o:spid="_x0000_s1160" type="#_x0000_t75" style="position:absolute;margin-left:254.85pt;margin-top:11.2pt;width:263.95pt;height:74.25pt;z-index:251620352;visibility:visible;mso-wrap-distance-left:0;mso-wrap-distance-right:0;mso-position-horizontal-relative:page">
            <v:imagedata r:id="rId30" o:title=""/>
            <w10:wrap type="topAndBottom" anchorx="page"/>
            <w10:anchorlock/>
          </v:shape>
        </w:pict>
      </w:r>
    </w:p>
    <w:p w:rsidR="0091330F" w:rsidRDefault="0091330F">
      <w:pPr>
        <w:pStyle w:val="BodyText"/>
        <w:spacing w:before="1"/>
        <w:rPr>
          <w:sz w:val="34"/>
          <w:szCs w:val="34"/>
        </w:rPr>
      </w:pPr>
    </w:p>
    <w:p w:rsidR="0091330F" w:rsidRDefault="0091330F">
      <w:pPr>
        <w:pStyle w:val="BodyText"/>
        <w:spacing w:line="369" w:lineRule="auto"/>
        <w:ind w:left="4288" w:right="805"/>
      </w:pPr>
      <w:r>
        <w:rPr>
          <w:noProof/>
          <w:lang w:val="en-US" w:eastAsia="en-US"/>
        </w:rPr>
        <w:pict>
          <v:group id="Group 191" o:spid="_x0000_s1161" style="position:absolute;left:0;text-align:left;margin-left:253.65pt;margin-top:44.2pt;width:301.85pt;height:167.4pt;z-index:251646976;mso-wrap-distance-left:0;mso-wrap-distance-right:0;mso-position-horizontal-relative:page" coordorigin="5073,884" coordsize="6037,3348">
            <v:shape id="Picture 193" o:spid="_x0000_s1162" type="#_x0000_t75" style="position:absolute;left:5073;top:884;width:6037;height:3348;visibility:visible">
              <v:imagedata r:id="rId31" o:title=""/>
            </v:shape>
            <v:rect id="Rectangle 192" o:spid="_x0000_s1163" style="position:absolute;left:5122;top:3454;width:5956;height:615;visibility:visible" filled="f" strokecolor="#ffd400" strokeweight="2pt"/>
            <w10:wrap type="topAndBottom" anchorx="page"/>
            <w10:anchorlock/>
          </v:group>
        </w:pict>
      </w:r>
      <w:r>
        <w:rPr>
          <w:color w:val="231F20"/>
          <w:w w:val="105"/>
        </w:rPr>
        <w:t>Puedeobservarsequelacarpetaapareceen</w:t>
      </w:r>
      <w:r>
        <w:rPr>
          <w:b/>
          <w:bCs/>
          <w:spacing w:val="-4"/>
          <w:w w:val="105"/>
        </w:rPr>
        <w:t>Archivos</w:t>
      </w:r>
      <w:r>
        <w:rPr>
          <w:b/>
          <w:bCs/>
          <w:w w:val="105"/>
        </w:rPr>
        <w:t>del</w:t>
      </w:r>
      <w:r>
        <w:rPr>
          <w:b/>
          <w:bCs/>
          <w:spacing w:val="-3"/>
          <w:w w:val="105"/>
        </w:rPr>
        <w:t xml:space="preserve">pro- </w:t>
      </w:r>
      <w:r>
        <w:rPr>
          <w:b/>
          <w:bCs/>
          <w:spacing w:val="-4"/>
          <w:w w:val="105"/>
        </w:rPr>
        <w:t>yecto</w:t>
      </w:r>
      <w:r>
        <w:rPr>
          <w:color w:val="231F20"/>
          <w:spacing w:val="-4"/>
          <w:w w:val="105"/>
        </w:rPr>
        <w:t>.</w:t>
      </w:r>
    </w:p>
    <w:p w:rsidR="0091330F" w:rsidRDefault="0091330F">
      <w:pPr>
        <w:pStyle w:val="BodyText"/>
        <w:spacing w:before="130" w:after="74" w:line="369" w:lineRule="auto"/>
        <w:ind w:left="4288" w:right="777"/>
      </w:pPr>
      <w:r>
        <w:rPr>
          <w:color w:val="231F20"/>
          <w:w w:val="105"/>
        </w:rPr>
        <w:t>Agregarlosarchivosalacarpeta.Seleccionarconelbotónde- rechodel</w:t>
      </w:r>
      <w:r>
        <w:rPr>
          <w:i/>
          <w:iCs/>
          <w:w w:val="105"/>
        </w:rPr>
        <w:t>mouse</w:t>
      </w:r>
      <w:r>
        <w:rPr>
          <w:color w:val="231F20"/>
          <w:w w:val="105"/>
        </w:rPr>
        <w:t>laopción</w:t>
      </w:r>
      <w:r>
        <w:rPr>
          <w:b/>
          <w:bCs/>
          <w:color w:val="231F20"/>
          <w:spacing w:val="-3"/>
          <w:w w:val="105"/>
        </w:rPr>
        <w:t>Mover</w:t>
      </w:r>
      <w:r>
        <w:rPr>
          <w:b/>
          <w:bCs/>
          <w:color w:val="231F20"/>
          <w:w w:val="105"/>
        </w:rPr>
        <w:t>archivo(s)acarpeta</w:t>
      </w:r>
      <w:r>
        <w:rPr>
          <w:color w:val="231F20"/>
          <w:w w:val="105"/>
        </w:rPr>
        <w:t>.</w:t>
      </w:r>
    </w:p>
    <w:p w:rsidR="0091330F" w:rsidRDefault="0091330F">
      <w:pPr>
        <w:pStyle w:val="BodyText"/>
        <w:ind w:left="4329"/>
        <w:rPr>
          <w:sz w:val="20"/>
          <w:szCs w:val="20"/>
        </w:rPr>
      </w:pPr>
      <w:r>
        <w:rPr>
          <w:noProof/>
          <w:lang w:val="en-US" w:eastAsia="en-US"/>
        </w:rPr>
      </w:r>
      <w:r w:rsidRPr="00FC07D8">
        <w:rPr>
          <w:noProof/>
          <w:sz w:val="20"/>
          <w:szCs w:val="20"/>
          <w:lang w:val="es-AR" w:eastAsia="es-AR"/>
        </w:rPr>
        <w:pict>
          <v:group id="Group 188" o:spid="_x0000_s1164" style="width:339.75pt;height:241.05pt;mso-position-horizontal-relative:char;mso-position-vertical-relative:line" coordsize="6795,4821">
            <v:shape id="Picture 190" o:spid="_x0000_s1165" type="#_x0000_t75" style="position:absolute;width:6795;height:4821;visibility:visible">
              <v:imagedata r:id="rId32" o:title=""/>
            </v:shape>
            <v:rect id="Rectangle 189" o:spid="_x0000_s1166" style="position:absolute;left:1902;top:4069;width:4873;height:323;visibility:visible" filled="f" strokecolor="#ffd400" strokeweight="2pt"/>
            <w10:anchorlock/>
          </v:group>
        </w:pict>
      </w:r>
    </w:p>
    <w:p w:rsidR="0091330F" w:rsidRDefault="0091330F">
      <w:pPr>
        <w:rPr>
          <w:sz w:val="20"/>
          <w:szCs w:val="20"/>
        </w:rPr>
        <w:sectPr w:rsidR="0091330F">
          <w:pgSz w:w="11910" w:h="16840"/>
          <w:pgMar w:top="980" w:right="0" w:bottom="960" w:left="0" w:header="584" w:footer="769" w:gutter="0"/>
          <w:cols w:space="720"/>
        </w:sect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spacing w:before="3"/>
        <w:rPr>
          <w:sz w:val="21"/>
          <w:szCs w:val="21"/>
        </w:rPr>
      </w:pPr>
    </w:p>
    <w:p w:rsidR="0091330F" w:rsidRDefault="0091330F">
      <w:pPr>
        <w:pStyle w:val="BodyText"/>
        <w:ind w:left="4272"/>
      </w:pPr>
      <w:r>
        <w:rPr>
          <w:color w:val="231F20"/>
          <w:w w:val="105"/>
        </w:rPr>
        <w:t xml:space="preserve">Luego de </w:t>
      </w:r>
      <w:r>
        <w:rPr>
          <w:color w:val="231F20"/>
          <w:spacing w:val="-3"/>
          <w:w w:val="105"/>
        </w:rPr>
        <w:t xml:space="preserve">mover </w:t>
      </w:r>
      <w:r>
        <w:rPr>
          <w:color w:val="231F20"/>
          <w:w w:val="105"/>
        </w:rPr>
        <w:t>los archivos puedeobservarse:</w:t>
      </w:r>
    </w:p>
    <w:p w:rsidR="0091330F" w:rsidRDefault="0091330F">
      <w:pPr>
        <w:pStyle w:val="BodyText"/>
        <w:spacing w:before="10"/>
        <w:rPr>
          <w:sz w:val="14"/>
          <w:szCs w:val="14"/>
        </w:rPr>
      </w:pPr>
      <w:r>
        <w:rPr>
          <w:noProof/>
          <w:lang w:val="en-US" w:eastAsia="en-US"/>
        </w:rPr>
        <w:pict>
          <v:group id="Group 185" o:spid="_x0000_s1167" style="position:absolute;margin-left:211.95pt;margin-top:11.2pt;width:349pt;height:200.85pt;z-index:251648000;mso-wrap-distance-left:0;mso-wrap-distance-right:0;mso-position-horizontal-relative:page" coordorigin="4239,224" coordsize="6980,4017">
            <v:shape id="Picture 187" o:spid="_x0000_s1168" type="#_x0000_t75" style="position:absolute;left:4239;top:224;width:6980;height:4017;visibility:visible">
              <v:imagedata r:id="rId33" o:title=""/>
            </v:shape>
            <v:rect id="Rectangle 186" o:spid="_x0000_s1169" style="position:absolute;left:4271;top:1875;width:6920;height:1718;visibility:visible" filled="f" strokecolor="#ffd400" strokeweight="2pt"/>
            <w10:wrap type="topAndBottom" anchorx="page"/>
            <w10:anchorlock/>
          </v:group>
        </w:pict>
      </w: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spacing w:before="1"/>
        <w:rPr>
          <w:sz w:val="23"/>
          <w:szCs w:val="23"/>
        </w:rPr>
      </w:pPr>
    </w:p>
    <w:p w:rsidR="0091330F" w:rsidRDefault="0091330F">
      <w:pPr>
        <w:pStyle w:val="BodyText"/>
        <w:spacing w:before="83"/>
        <w:ind w:left="4272"/>
      </w:pPr>
      <w:r>
        <w:rPr>
          <w:noProof/>
          <w:lang w:val="en-US" w:eastAsia="en-US"/>
        </w:rPr>
        <w:pict>
          <v:group id="Group 180" o:spid="_x0000_s1170" style="position:absolute;left:0;text-align:left;margin-left:29.7pt;margin-top:-6.85pt;width:172.7pt;height:104.55pt;z-index:251677696;mso-position-horizontal-relative:page" coordorigin="594,-137" coordsize="3454,2091">
            <v:shape id="AutoShape 184" o:spid="_x0000_s1171" style="position:absolute;left:722;top:44;width:3325;height:1910;visibility:visible" coordsize="3325,1910" o:spt="100" adj="0,,0" path="m7,13r,1636l185,1649r,261l298,1656r3027,l3325,16,7,13xm7,l,13r7,l7,xe" fillcolor="#ffd4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,57;7,1693;185,1693;185,1954;298,1700;3325,1700;3325,60;7,57;7,44;0,57;7,57;7,44" o:connectangles="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AutoShape 183" o:spid="_x0000_s1172" style="position:absolute;left:603;top:-127;width:3325;height:1910;visibility:visible" coordsize="3325,1910" o:spt="100" adj="0,,0" path="m7,14r,1635l185,1649r,261l298,1656r3027,l3325,16,7,14xm7,l,14r7,l7,xe" fillcolor="#f7f5f4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,-113;7,1522;185,1522;185,1783;298,1529;3325,1529;3325,-111;7,-113;7,-127;0,-113;7,-113;7,-127" o:connectangles="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Freeform 182" o:spid="_x0000_s1173" style="position:absolute;left:603;top:-127;width:3325;height:1910;visibility:visible;mso-wrap-style:square;v-text-anchor:top" coordsize="3325,1910" path="m7,r,1649l185,1649r,261l298,1656r3027,l3325,16,,14e" filled="f" strokecolor="#ffd400" strokeweight="1pt">
              <v:path arrowok="t" o:connecttype="custom" o:connectlocs="7,-127;7,1522;185,1522;185,1783;298,1529;3325,1529;3325,-111;0,-113" o:connectangles="0,0,0,0,0,0,0,0"/>
            </v:shape>
            <v:shape id="Text Box 181" o:spid="_x0000_s1174" type="#_x0000_t202" style="position:absolute;left:593;top:-137;width:3454;height:2091;visibility:visible" fillcolor="#8064a2" strokecolor="#f2f2f2" strokeweight="3pt">
              <v:shadow on="t" color="#3f3151" opacity=".5" offset="1pt"/>
              <v:textbox inset="0,0,0,0">
                <w:txbxContent>
                  <w:p w:rsidR="0091330F" w:rsidRDefault="0091330F">
                    <w:pPr>
                      <w:spacing w:before="6"/>
                      <w:rPr>
                        <w:sz w:val="27"/>
                        <w:szCs w:val="27"/>
                      </w:rPr>
                    </w:pPr>
                  </w:p>
                  <w:p w:rsidR="0091330F" w:rsidRDefault="0091330F">
                    <w:pPr>
                      <w:spacing w:before="1"/>
                      <w:ind w:left="294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231F20"/>
                        <w:sz w:val="20"/>
                        <w:szCs w:val="20"/>
                      </w:rPr>
                      <w:t>Paso a paso</w:t>
                    </w:r>
                  </w:p>
                  <w:p w:rsidR="0091330F" w:rsidRDefault="0091330F">
                    <w:pPr>
                      <w:spacing w:before="26" w:line="247" w:lineRule="auto"/>
                      <w:ind w:left="294" w:right="343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231F20"/>
                        <w:sz w:val="28"/>
                        <w:szCs w:val="28"/>
                      </w:rPr>
                      <w:t>Eliminar un archivo o carpeta</w:t>
                    </w:r>
                  </w:p>
                </w:txbxContent>
              </v:textbox>
            </v:shape>
            <w10:wrap anchorx="page"/>
            <w10:anchorlock/>
          </v:group>
        </w:pict>
      </w:r>
      <w:r>
        <w:rPr>
          <w:w w:val="105"/>
        </w:rPr>
        <w:t>En caso de necesitar eliminar una carpeta o archivo, pulsar con</w:t>
      </w:r>
    </w:p>
    <w:p w:rsidR="0091330F" w:rsidRDefault="0091330F">
      <w:pPr>
        <w:pStyle w:val="BodyText"/>
        <w:spacing w:before="141" w:line="369" w:lineRule="auto"/>
        <w:ind w:left="4272" w:right="718"/>
        <w:jc w:val="both"/>
      </w:pPr>
      <w:r>
        <w:rPr>
          <w:w w:val="105"/>
        </w:rPr>
        <w:t>elbotónderechodel</w:t>
      </w:r>
      <w:r>
        <w:rPr>
          <w:i/>
          <w:iCs/>
          <w:w w:val="105"/>
        </w:rPr>
        <w:t>mouse</w:t>
      </w:r>
      <w:r>
        <w:rPr>
          <w:w w:val="105"/>
        </w:rPr>
        <w:t>sobreelelementoyelegirla</w:t>
      </w:r>
      <w:r>
        <w:rPr>
          <w:spacing w:val="-3"/>
          <w:w w:val="105"/>
        </w:rPr>
        <w:t xml:space="preserve">opción </w:t>
      </w:r>
      <w:r>
        <w:rPr>
          <w:b/>
          <w:bCs/>
          <w:spacing w:val="-3"/>
          <w:w w:val="105"/>
        </w:rPr>
        <w:t>Quitar</w:t>
      </w:r>
      <w:r>
        <w:rPr>
          <w:b/>
          <w:bCs/>
          <w:w w:val="105"/>
        </w:rPr>
        <w:t>del</w:t>
      </w:r>
      <w:r>
        <w:rPr>
          <w:b/>
          <w:bCs/>
          <w:spacing w:val="-5"/>
          <w:w w:val="105"/>
        </w:rPr>
        <w:t>proyecto</w:t>
      </w:r>
      <w:r>
        <w:rPr>
          <w:spacing w:val="-5"/>
          <w:w w:val="105"/>
        </w:rPr>
        <w:t>.</w:t>
      </w:r>
      <w:r>
        <w:rPr>
          <w:spacing w:val="-6"/>
          <w:w w:val="105"/>
        </w:rPr>
        <w:t>Tener</w:t>
      </w:r>
      <w:r>
        <w:rPr>
          <w:w w:val="105"/>
        </w:rPr>
        <w:t>encuentaqueelprogramaeliminará elobjetosinsolicitarconirmacióndeborrado.</w:t>
      </w:r>
    </w:p>
    <w:p w:rsidR="0091330F" w:rsidRDefault="0091330F">
      <w:pPr>
        <w:pStyle w:val="BodyText"/>
        <w:spacing w:before="6"/>
        <w:rPr>
          <w:sz w:val="24"/>
          <w:szCs w:val="24"/>
        </w:rPr>
      </w:pPr>
      <w:r>
        <w:rPr>
          <w:noProof/>
          <w:lang w:val="en-US" w:eastAsia="en-US"/>
        </w:rPr>
        <w:pict>
          <v:group id="Group 177" o:spid="_x0000_s1175" style="position:absolute;margin-left:221.6pt;margin-top:16.9pt;width:329.75pt;height:256.4pt;z-index:251649024;mso-wrap-distance-left:0;mso-wrap-distance-right:0;mso-position-horizontal-relative:page" coordorigin="4432,338" coordsize="6595,5128">
            <v:shape id="Picture 179" o:spid="_x0000_s1176" type="#_x0000_t75" style="position:absolute;left:4431;top:337;width:6595;height:5128;visibility:visible">
              <v:imagedata r:id="rId34" o:title=""/>
            </v:shape>
            <v:rect id="Rectangle 178" o:spid="_x0000_s1177" style="position:absolute;left:6582;top:3789;width:2934;height:315;visibility:visible" filled="f" strokecolor="#ffd400" strokeweight="2pt"/>
            <w10:wrap type="topAndBottom" anchorx="page"/>
            <w10:anchorlock/>
          </v:group>
        </w:pict>
      </w:r>
    </w:p>
    <w:p w:rsidR="0091330F" w:rsidRDefault="0091330F">
      <w:pPr>
        <w:rPr>
          <w:sz w:val="24"/>
          <w:szCs w:val="24"/>
        </w:rPr>
        <w:sectPr w:rsidR="0091330F">
          <w:pgSz w:w="11910" w:h="16840"/>
          <w:pgMar w:top="980" w:right="0" w:bottom="960" w:left="0" w:header="584" w:footer="769" w:gutter="0"/>
          <w:cols w:space="720"/>
        </w:sect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spacing w:before="3"/>
        <w:rPr>
          <w:sz w:val="21"/>
          <w:szCs w:val="21"/>
        </w:rPr>
      </w:pPr>
    </w:p>
    <w:p w:rsidR="0091330F" w:rsidRDefault="0091330F">
      <w:pPr>
        <w:pStyle w:val="BodyText"/>
        <w:spacing w:line="369" w:lineRule="auto"/>
        <w:ind w:left="4288" w:right="709"/>
      </w:pPr>
      <w:r>
        <w:rPr>
          <w:noProof/>
          <w:lang w:val="en-US" w:eastAsia="en-US"/>
        </w:rPr>
        <w:pict>
          <v:group id="Group 172" o:spid="_x0000_s1178" style="position:absolute;left:0;text-align:left;margin-left:29.7pt;margin-top:-10.7pt;width:172.7pt;height:104.5pt;z-index:251678720;mso-position-horizontal-relative:page" coordorigin="594,-214" coordsize="3454,2090">
            <v:shape id="AutoShape 176" o:spid="_x0000_s1179" style="position:absolute;left:722;top:-34;width:3325;height:1910;visibility:visible" coordsize="3325,1910" o:spt="100" adj="0,,0" path="m7,13r,1635l185,1648r,261l298,1656r3027,l3325,16,7,13xm7,l,13r7,l7,xe" fillcolor="#ffd4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,-20;7,1615;185,1615;185,1876;298,1623;3325,1623;3325,-17;7,-20;7,-33;0,-20;7,-20;7,-33" o:connectangles="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AutoShape 175" o:spid="_x0000_s1180" style="position:absolute;left:603;top:-204;width:3325;height:1910;visibility:visible" coordsize="3325,1910" o:spt="100" adj="0,,0" path="m7,13r,1636l185,1649r,260l298,1656r3027,l3325,16,7,13xm7,l,13r7,l7,xe" fillcolor="#f7f5f4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,-191;7,1445;185,1445;185,1705;298,1452;3325,1452;3325,-188;7,-191;7,-204;0,-191;7,-191;7,-204" o:connectangles="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Freeform 174" o:spid="_x0000_s1181" style="position:absolute;left:603;top:-204;width:3325;height:1910;visibility:visible;mso-wrap-style:square;v-text-anchor:top" coordsize="3325,1910" path="m7,r,1649l185,1649r,260l298,1656r3027,l3325,16,,13e" filled="f" strokecolor="#ffd400" strokeweight="1pt">
              <v:path arrowok="t" o:connecttype="custom" o:connectlocs="7,-204;7,1445;185,1445;185,1705;298,1452;3325,1452;3325,-188;0,-191" o:connectangles="0,0,0,0,0,0,0,0"/>
            </v:shape>
            <v:shape id="Text Box 173" o:spid="_x0000_s1182" type="#_x0000_t202" style="position:absolute;left:593;top:-214;width:3454;height:2090;visibility:visible" fillcolor="#8064a2" strokecolor="#f2f2f2" strokeweight="3pt">
              <v:shadow on="t" color="#3f3151" opacity=".5" offset="1pt"/>
              <v:textbox inset="0,0,0,0">
                <w:txbxContent>
                  <w:p w:rsidR="0091330F" w:rsidRDefault="0091330F">
                    <w:pPr>
                      <w:spacing w:before="6"/>
                      <w:rPr>
                        <w:sz w:val="27"/>
                        <w:szCs w:val="27"/>
                      </w:rPr>
                    </w:pPr>
                  </w:p>
                  <w:p w:rsidR="0091330F" w:rsidRDefault="0091330F">
                    <w:pPr>
                      <w:spacing w:before="1"/>
                      <w:ind w:left="294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231F20"/>
                        <w:sz w:val="20"/>
                        <w:szCs w:val="20"/>
                      </w:rPr>
                      <w:t>Paso a paso</w:t>
                    </w:r>
                  </w:p>
                  <w:p w:rsidR="0091330F" w:rsidRDefault="0091330F">
                    <w:pPr>
                      <w:spacing w:before="26" w:line="247" w:lineRule="auto"/>
                      <w:ind w:left="294" w:right="277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231F20"/>
                        <w:sz w:val="28"/>
                        <w:szCs w:val="28"/>
                      </w:rPr>
                      <w:t>Agregar elementos a la línea de tiempo</w:t>
                    </w:r>
                  </w:p>
                </w:txbxContent>
              </v:textbox>
            </v:shape>
            <w10:wrap anchorx="page"/>
            <w10:anchorlock/>
          </v:group>
        </w:pict>
      </w:r>
      <w:r>
        <w:rPr>
          <w:color w:val="231F20"/>
          <w:w w:val="105"/>
        </w:rPr>
        <w:t>Una</w:t>
      </w:r>
      <w:r>
        <w:rPr>
          <w:color w:val="231F20"/>
          <w:spacing w:val="-4"/>
          <w:w w:val="105"/>
        </w:rPr>
        <w:t>vez</w:t>
      </w:r>
      <w:r>
        <w:rPr>
          <w:color w:val="231F20"/>
          <w:w w:val="105"/>
        </w:rPr>
        <w:t>importadoslosarchivosal</w:t>
      </w:r>
      <w:r>
        <w:rPr>
          <w:color w:val="231F20"/>
          <w:spacing w:val="-3"/>
          <w:w w:val="105"/>
        </w:rPr>
        <w:t>proyecto</w:t>
      </w:r>
      <w:r>
        <w:rPr>
          <w:color w:val="231F20"/>
          <w:w w:val="105"/>
        </w:rPr>
        <w:t>esnecesarioarras- trarlosalalíneadetiempoparaserincorporadosenel</w:t>
      </w:r>
      <w:r>
        <w:rPr>
          <w:color w:val="231F20"/>
          <w:spacing w:val="-4"/>
          <w:w w:val="105"/>
        </w:rPr>
        <w:t>proyecto.</w:t>
      </w:r>
    </w:p>
    <w:p w:rsidR="0091330F" w:rsidRDefault="0091330F">
      <w:pPr>
        <w:pStyle w:val="BodyText"/>
        <w:spacing w:before="6"/>
        <w:rPr>
          <w:sz w:val="14"/>
          <w:szCs w:val="14"/>
        </w:rPr>
      </w:pPr>
      <w:r>
        <w:rPr>
          <w:noProof/>
          <w:lang w:val="en-US" w:eastAsia="en-US"/>
        </w:rPr>
        <w:pict>
          <v:group id="Group 168" o:spid="_x0000_s1183" style="position:absolute;margin-left:213.05pt;margin-top:11.05pt;width:347.65pt;height:310.75pt;z-index:251650048;mso-wrap-distance-left:0;mso-wrap-distance-right:0;mso-position-horizontal-relative:page" coordorigin="4261,221" coordsize="6953,6215">
            <v:shape id="Picture 171" o:spid="_x0000_s1184" type="#_x0000_t75" style="position:absolute;left:4260;top:220;width:6953;height:6215;visibility:visible">
              <v:imagedata r:id="rId35" o:title=""/>
            </v:shape>
            <v:line id="Line 170" o:spid="_x0000_s1185" style="position:absolute;visibility:visible" from="6837,2771" to="7497,5599" o:connectortype="straight" strokecolor="#ffd400" strokeweight="2pt"/>
            <v:shape id="Freeform 169" o:spid="_x0000_s1186" style="position:absolute;left:7404;top:5506;width:152;height:227;visibility:visible;mso-wrap-style:square;v-text-anchor:top" coordsize="152,227" path="m152,l,35,125,226,152,xe" fillcolor="#ffd400" stroked="f">
              <v:path arrowok="t" o:connecttype="custom" o:connectlocs="152,5507;0,5542;125,5733;152,5507" o:connectangles="0,0,0,0"/>
            </v:shape>
            <w10:wrap type="topAndBottom" anchorx="page"/>
            <w10:anchorlock/>
          </v:group>
        </w:pict>
      </w:r>
    </w:p>
    <w:p w:rsidR="0091330F" w:rsidRDefault="0091330F">
      <w:pPr>
        <w:pStyle w:val="BodyText"/>
        <w:spacing w:before="3"/>
        <w:rPr>
          <w:sz w:val="20"/>
          <w:szCs w:val="20"/>
        </w:rPr>
      </w:pPr>
    </w:p>
    <w:p w:rsidR="0091330F" w:rsidRDefault="0091330F">
      <w:pPr>
        <w:pStyle w:val="BodyText"/>
        <w:spacing w:before="89"/>
        <w:ind w:left="4288"/>
      </w:pPr>
      <w:r>
        <w:rPr>
          <w:color w:val="231F20"/>
          <w:w w:val="105"/>
        </w:rPr>
        <w:t xml:space="preserve">Un archivo incorporado a la línea de tiempo se denomina </w:t>
      </w:r>
      <w:r>
        <w:rPr>
          <w:b/>
          <w:bCs/>
          <w:w w:val="105"/>
        </w:rPr>
        <w:t>Clip</w:t>
      </w:r>
      <w:r>
        <w:rPr>
          <w:color w:val="231F20"/>
          <w:w w:val="105"/>
        </w:rPr>
        <w:t>.</w:t>
      </w:r>
    </w:p>
    <w:p w:rsidR="0091330F" w:rsidRDefault="0091330F">
      <w:pPr>
        <w:pStyle w:val="BodyText"/>
        <w:rPr>
          <w:sz w:val="24"/>
          <w:szCs w:val="24"/>
        </w:rPr>
      </w:pPr>
    </w:p>
    <w:p w:rsidR="0091330F" w:rsidRDefault="0091330F">
      <w:pPr>
        <w:pStyle w:val="BodyText"/>
        <w:rPr>
          <w:sz w:val="24"/>
          <w:szCs w:val="24"/>
        </w:rPr>
      </w:pPr>
    </w:p>
    <w:p w:rsidR="0091330F" w:rsidRDefault="0091330F">
      <w:pPr>
        <w:pStyle w:val="BodyText"/>
        <w:rPr>
          <w:sz w:val="24"/>
          <w:szCs w:val="24"/>
        </w:rPr>
      </w:pPr>
    </w:p>
    <w:p w:rsidR="0091330F" w:rsidRDefault="0091330F">
      <w:pPr>
        <w:pStyle w:val="BodyText"/>
        <w:rPr>
          <w:sz w:val="24"/>
          <w:szCs w:val="24"/>
        </w:rPr>
      </w:pPr>
    </w:p>
    <w:p w:rsidR="0091330F" w:rsidRDefault="0091330F">
      <w:pPr>
        <w:pStyle w:val="BodyText"/>
        <w:spacing w:before="210" w:line="369" w:lineRule="auto"/>
        <w:ind w:left="4288" w:right="707"/>
      </w:pPr>
      <w:r>
        <w:rPr>
          <w:noProof/>
          <w:lang w:val="en-US" w:eastAsia="en-US"/>
        </w:rPr>
        <w:pict>
          <v:group id="Group 163" o:spid="_x0000_s1187" style="position:absolute;left:0;text-align:left;margin-left:29.7pt;margin-top:-2.05pt;width:172.7pt;height:104.5pt;z-index:251679744;mso-position-horizontal-relative:page" coordorigin="594,-41" coordsize="3454,2090">
            <v:shape id="AutoShape 167" o:spid="_x0000_s1188" style="position:absolute;left:722;top:139;width:3325;height:1910;visibility:visible" coordsize="3325,1910" o:spt="100" adj="0,,0" path="m7,13r,1635l185,1648r,261l298,1656r3027,l3325,16,7,13xm7,l,13r7,l7,xe" fillcolor="#ffd4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,153;7,1788;185,1788;185,2049;298,1796;3325,1796;3325,156;7,153;7,140;0,153;7,153;7,140" o:connectangles="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AutoShape 166" o:spid="_x0000_s1189" style="position:absolute;left:603;top:-31;width:3325;height:1910;visibility:visible" coordsize="3325,1910" o:spt="100" adj="0,,0" path="m7,13r,1636l185,1649r,260l298,1656r3027,l3325,16,7,13xm7,l,13r7,l7,xe" fillcolor="#f7f5f4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,-18;7,1618;185,1618;185,1878;298,1625;3325,1625;3325,-15;7,-18;7,-31;0,-18;7,-18;7,-31" o:connectangles="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Freeform 165" o:spid="_x0000_s1190" style="position:absolute;left:603;top:-31;width:3325;height:1910;visibility:visible;mso-wrap-style:square;v-text-anchor:top" coordsize="3325,1910" path="m7,r,1649l185,1649r,260l298,1656r3027,l3325,16,,13e" filled="f" strokecolor="#ffd400" strokeweight="1pt">
              <v:path arrowok="t" o:connecttype="custom" o:connectlocs="7,-31;7,1618;185,1618;185,1878;298,1625;3325,1625;3325,-15;0,-18" o:connectangles="0,0,0,0,0,0,0,0"/>
            </v:shape>
            <v:shape id="Text Box 164" o:spid="_x0000_s1191" type="#_x0000_t202" style="position:absolute;left:593;top:-41;width:3454;height:2090;visibility:visible" fillcolor="#8064a2" strokecolor="#f2f2f2" strokeweight="3pt">
              <v:shadow on="t" color="#3f3151" opacity=".5" offset="1pt"/>
              <v:textbox inset="0,0,0,0">
                <w:txbxContent>
                  <w:p w:rsidR="0091330F" w:rsidRDefault="0091330F"/>
                  <w:p w:rsidR="0091330F" w:rsidRDefault="0091330F">
                    <w:pPr>
                      <w:spacing w:before="10"/>
                      <w:rPr>
                        <w:sz w:val="28"/>
                        <w:szCs w:val="28"/>
                      </w:rPr>
                    </w:pPr>
                  </w:p>
                  <w:p w:rsidR="0091330F" w:rsidRDefault="0091330F">
                    <w:pPr>
                      <w:ind w:left="294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231F20"/>
                        <w:sz w:val="20"/>
                        <w:szCs w:val="20"/>
                      </w:rPr>
                      <w:t>Paso a paso</w:t>
                    </w:r>
                  </w:p>
                  <w:p w:rsidR="0091330F" w:rsidRDefault="0091330F">
                    <w:pPr>
                      <w:spacing w:before="26"/>
                      <w:ind w:left="294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231F20"/>
                        <w:sz w:val="28"/>
                        <w:szCs w:val="28"/>
                      </w:rPr>
                      <w:t>Mover un Clip</w:t>
                    </w:r>
                  </w:p>
                </w:txbxContent>
              </v:textbox>
            </v:shape>
            <w10:wrap anchorx="page"/>
            <w10:anchorlock/>
          </v:group>
        </w:pict>
      </w:r>
      <w:r>
        <w:rPr>
          <w:color w:val="231F20"/>
          <w:w w:val="105"/>
        </w:rPr>
        <w:t xml:space="preserve">Seleccionar el archivo que se desea </w:t>
      </w:r>
      <w:r>
        <w:rPr>
          <w:color w:val="231F20"/>
          <w:spacing w:val="-3"/>
          <w:w w:val="105"/>
        </w:rPr>
        <w:t xml:space="preserve">mover </w:t>
      </w:r>
      <w:r>
        <w:rPr>
          <w:color w:val="231F20"/>
          <w:w w:val="105"/>
        </w:rPr>
        <w:t>y arrastrarlo sobre lalíneadetiempoala</w:t>
      </w:r>
      <w:r>
        <w:rPr>
          <w:color w:val="231F20"/>
          <w:spacing w:val="-3"/>
          <w:w w:val="105"/>
        </w:rPr>
        <w:t>nueva</w:t>
      </w:r>
      <w:r>
        <w:rPr>
          <w:color w:val="231F20"/>
          <w:w w:val="105"/>
        </w:rPr>
        <w:t>posición.Puedeobservarseque</w:t>
      </w:r>
      <w:r>
        <w:rPr>
          <w:color w:val="231F20"/>
          <w:spacing w:val="-6"/>
          <w:w w:val="105"/>
        </w:rPr>
        <w:t xml:space="preserve">el </w:t>
      </w:r>
      <w:r>
        <w:rPr>
          <w:color w:val="231F20"/>
          <w:w w:val="105"/>
        </w:rPr>
        <w:t>punteroseconvierteenunapequeñamano.</w:t>
      </w:r>
    </w:p>
    <w:p w:rsidR="0091330F" w:rsidRDefault="0091330F">
      <w:pPr>
        <w:spacing w:line="369" w:lineRule="auto"/>
        <w:sectPr w:rsidR="0091330F">
          <w:pgSz w:w="11910" w:h="16840"/>
          <w:pgMar w:top="980" w:right="0" w:bottom="960" w:left="0" w:header="584" w:footer="769" w:gutter="0"/>
          <w:cols w:space="720"/>
        </w:sect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spacing w:before="3"/>
        <w:rPr>
          <w:sz w:val="21"/>
          <w:szCs w:val="21"/>
        </w:rPr>
      </w:pPr>
    </w:p>
    <w:p w:rsidR="0091330F" w:rsidRDefault="0091330F">
      <w:pPr>
        <w:pStyle w:val="BodyText"/>
        <w:spacing w:line="369" w:lineRule="auto"/>
        <w:ind w:left="4285" w:right="707"/>
      </w:pPr>
      <w:r>
        <w:rPr>
          <w:noProof/>
          <w:lang w:val="en-US" w:eastAsia="en-US"/>
        </w:rPr>
        <w:pict>
          <v:group id="Group 158" o:spid="_x0000_s1192" style="position:absolute;left:0;text-align:left;margin-left:29.7pt;margin-top:-8.4pt;width:172.7pt;height:104.5pt;z-index:251680768;mso-position-horizontal-relative:page" coordorigin="594,-168" coordsize="3454,2090">
            <v:shape id="AutoShape 162" o:spid="_x0000_s1193" style="position:absolute;left:722;top:12;width:3325;height:1910;visibility:visible" coordsize="3325,1910" o:spt="100" adj="0,,0" path="m7,13r,1635l185,1648r,261l298,1656r3027,l3325,16,7,13xm7,l,13r7,l7,xe" fillcolor="#ffd4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,26;7,1661;185,1661;185,1922;298,1669;3325,1669;3325,29;7,26;7,13;0,26;7,26;7,13" o:connectangles="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AutoShape 161" o:spid="_x0000_s1194" style="position:absolute;left:603;top:-158;width:3325;height:1910;visibility:visible" coordsize="3325,1910" o:spt="100" adj="0,,0" path="m7,13r,1636l185,1649r,260l298,1656r3027,l3325,16,7,13xm7,l,13r7,l7,xe" fillcolor="#f7f5f4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,-145;7,1491;185,1491;185,1751;298,1498;3325,1498;3325,-142;7,-145;7,-158;0,-145;7,-145;7,-158" o:connectangles="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Freeform 160" o:spid="_x0000_s1195" style="position:absolute;left:603;top:-158;width:3325;height:1910;visibility:visible;mso-wrap-style:square;v-text-anchor:top" coordsize="3325,1910" path="m7,r,1649l185,1649r,260l298,1656r3027,l3325,16,,13e" filled="f" strokecolor="#ffd400" strokeweight="1pt">
              <v:path arrowok="t" o:connecttype="custom" o:connectlocs="7,-158;7,1491;185,1491;185,1751;298,1498;3325,1498;3325,-142;0,-145" o:connectangles="0,0,0,0,0,0,0,0"/>
            </v:shape>
            <v:shape id="Text Box 159" o:spid="_x0000_s1196" type="#_x0000_t202" style="position:absolute;left:593;top:-168;width:3454;height:2090;visibility:visible" fillcolor="#8064a2" strokecolor="#f2f2f2" strokeweight="3pt">
              <v:shadow on="t" color="#3f3151" opacity=".5" offset="1pt"/>
              <v:textbox inset="0,0,0,0">
                <w:txbxContent>
                  <w:p w:rsidR="0091330F" w:rsidRDefault="0091330F"/>
                  <w:p w:rsidR="0091330F" w:rsidRDefault="0091330F">
                    <w:pPr>
                      <w:spacing w:before="195"/>
                      <w:ind w:left="294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231F20"/>
                        <w:sz w:val="20"/>
                        <w:szCs w:val="20"/>
                      </w:rPr>
                      <w:t>Nociones básicas</w:t>
                    </w:r>
                  </w:p>
                  <w:p w:rsidR="0091330F" w:rsidRDefault="0091330F">
                    <w:pPr>
                      <w:spacing w:before="27"/>
                      <w:ind w:left="294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231F20"/>
                        <w:sz w:val="28"/>
                        <w:szCs w:val="28"/>
                      </w:rPr>
                      <w:t>Recortar un Clip</w:t>
                    </w:r>
                  </w:p>
                </w:txbxContent>
              </v:textbox>
            </v:shape>
            <w10:wrap anchorx="page"/>
            <w10:anchorlock/>
          </v:group>
        </w:pict>
      </w:r>
      <w:r>
        <w:rPr>
          <w:color w:val="231F20"/>
        </w:rPr>
        <w:t xml:space="preserve">En principio es necesario cambiar al modo redimensión </w:t>
      </w:r>
      <w:r>
        <w:rPr>
          <w:color w:val="231F20"/>
          <w:spacing w:val="-4"/>
        </w:rPr>
        <w:t>pulsan-</w:t>
      </w:r>
      <w:r>
        <w:rPr>
          <w:color w:val="231F20"/>
        </w:rPr>
        <w:t xml:space="preserve">do sobre el botón </w:t>
      </w:r>
      <w:r>
        <w:rPr>
          <w:b/>
          <w:bCs/>
          <w:color w:val="231F20"/>
        </w:rPr>
        <w:t xml:space="preserve">Redimensionar </w:t>
      </w:r>
      <w:r>
        <w:rPr>
          <w:color w:val="231F20"/>
        </w:rPr>
        <w:t>de la barra de edición.</w:t>
      </w:r>
    </w:p>
    <w:p w:rsidR="0091330F" w:rsidRDefault="0091330F">
      <w:pPr>
        <w:pStyle w:val="BodyText"/>
        <w:spacing w:before="4"/>
        <w:rPr>
          <w:sz w:val="13"/>
          <w:szCs w:val="13"/>
        </w:rPr>
      </w:pPr>
      <w:r>
        <w:rPr>
          <w:noProof/>
          <w:lang w:val="en-US" w:eastAsia="en-US"/>
        </w:rPr>
        <w:pict>
          <v:group id="Group 155" o:spid="_x0000_s1197" style="position:absolute;margin-left:215.05pt;margin-top:10.35pt;width:332.6pt;height:2in;z-index:251651072;mso-wrap-distance-left:0;mso-wrap-distance-right:0;mso-position-horizontal-relative:page" coordorigin="4301,207" coordsize="6652,2880">
            <v:shape id="Picture 157" o:spid="_x0000_s1198" type="#_x0000_t75" style="position:absolute;left:4301;top:206;width:6652;height:2880;visibility:visible">
              <v:imagedata r:id="rId36" o:title=""/>
            </v:shape>
            <v:rect id="Rectangle 156" o:spid="_x0000_s1199" style="position:absolute;left:5972;top:275;width:485;height:485;visibility:visible" filled="f" strokecolor="#ffd400" strokeweight="2pt"/>
            <w10:wrap type="topAndBottom" anchorx="page"/>
            <w10:anchorlock/>
          </v:group>
        </w:pict>
      </w: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spacing w:before="5"/>
        <w:rPr>
          <w:sz w:val="20"/>
          <w:szCs w:val="20"/>
        </w:rPr>
      </w:pPr>
    </w:p>
    <w:p w:rsidR="0091330F" w:rsidRDefault="0091330F">
      <w:pPr>
        <w:pStyle w:val="BodyText"/>
        <w:spacing w:line="369" w:lineRule="auto"/>
        <w:ind w:left="4285" w:right="780"/>
        <w:jc w:val="both"/>
      </w:pPr>
      <w:r>
        <w:rPr>
          <w:noProof/>
          <w:lang w:val="en-US" w:eastAsia="en-US"/>
        </w:rPr>
        <w:pict>
          <v:group id="Group 152" o:spid="_x0000_s1200" style="position:absolute;left:0;text-align:left;margin-left:214.3pt;margin-top:64.15pt;width:345pt;height:136.35pt;z-index:251652096;mso-wrap-distance-left:0;mso-wrap-distance-right:0;mso-position-horizontal-relative:page" coordorigin="4286,1283" coordsize="6900,2727">
            <v:shape id="Picture 154" o:spid="_x0000_s1201" type="#_x0000_t75" style="position:absolute;left:4285;top:1282;width:6900;height:2727;visibility:visible">
              <v:imagedata r:id="rId37" o:title=""/>
            </v:shape>
            <v:rect id="Rectangle 153" o:spid="_x0000_s1202" style="position:absolute;left:6596;top:2485;width:542;height:663;visibility:visible" filled="f" strokecolor="#ffd400" strokeweight="2pt"/>
            <w10:wrap type="topAndBottom" anchorx="page"/>
            <w10:anchorlock/>
          </v:group>
        </w:pict>
      </w:r>
      <w:r>
        <w:rPr>
          <w:color w:val="231F20"/>
        </w:rPr>
        <w:t>Mover el puntero sobre uno de los extremos del clip (izquierdo o derecho) y arrastrar el borde del archivo al tamaño que se lo quiera redimensionar.</w:t>
      </w: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spacing w:before="2"/>
        <w:rPr>
          <w:sz w:val="16"/>
          <w:szCs w:val="16"/>
        </w:rPr>
      </w:pPr>
    </w:p>
    <w:p w:rsidR="0091330F" w:rsidRDefault="0091330F">
      <w:pPr>
        <w:pStyle w:val="BodyText"/>
        <w:spacing w:before="89"/>
        <w:ind w:left="4285"/>
      </w:pPr>
      <w:r>
        <w:rPr>
          <w:noProof/>
          <w:lang w:val="en-US" w:eastAsia="en-US"/>
        </w:rPr>
        <w:pict>
          <v:group id="Group 147" o:spid="_x0000_s1203" style="position:absolute;left:0;text-align:left;margin-left:29.7pt;margin-top:-8.95pt;width:172.7pt;height:104.55pt;z-index:251681792;mso-position-horizontal-relative:page" coordorigin="594,-179" coordsize="3454,2091">
            <v:shape id="AutoShape 151" o:spid="_x0000_s1204" style="position:absolute;left:722;top:1;width:3325;height:1910;visibility:visible" coordsize="3325,1910" o:spt="100" adj="0,,0" path="m7,13r,1636l185,1649r,261l298,1656r3027,l3325,16,7,13xm7,l,13r7,l7,xe" fillcolor="#ffd4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,14;7,1650;185,1650;185,1911;298,1657;3325,1657;3325,17;7,14;7,1;0,14;7,14;7,1" o:connectangles="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AutoShape 150" o:spid="_x0000_s1205" style="position:absolute;left:603;top:-170;width:3325;height:1910;visibility:visible" coordsize="3325,1910" o:spt="100" adj="0,,0" path="m7,13r,1635l185,1648r,261l298,1655r3027,l3325,15,7,13xm7,l,13r7,l7,xe" fillcolor="#f7f5f4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,-156;7,1479;185,1479;185,1740;298,1486;3325,1486;3325,-154;7,-156;7,-169;0,-156;7,-156;7,-169" o:connectangles="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Freeform 149" o:spid="_x0000_s1206" style="position:absolute;left:603;top:-170;width:3325;height:1910;visibility:visible;mso-wrap-style:square;v-text-anchor:top" coordsize="3325,1910" path="m7,r,1648l185,1648r,261l298,1655r3027,l3325,15,,13e" filled="f" strokecolor="#ffd400" strokeweight="1pt">
              <v:path arrowok="t" o:connecttype="custom" o:connectlocs="7,-169;7,1479;185,1479;185,1740;298,1486;3325,1486;3325,-154;0,-156" o:connectangles="0,0,0,0,0,0,0,0"/>
            </v:shape>
            <v:shape id="Text Box 148" o:spid="_x0000_s1207" type="#_x0000_t202" style="position:absolute;left:593;top:-180;width:3454;height:2091;visibility:visible" fillcolor="#8064a2" strokecolor="#f2f2f2" strokeweight="3pt">
              <v:shadow on="t" color="#3f3151" opacity=".5" offset="1pt"/>
              <v:textbox inset="0,0,0,0">
                <w:txbxContent>
                  <w:p w:rsidR="0091330F" w:rsidRDefault="0091330F"/>
                  <w:p w:rsidR="0091330F" w:rsidRDefault="0091330F">
                    <w:pPr>
                      <w:spacing w:before="1"/>
                      <w:rPr>
                        <w:sz w:val="26"/>
                        <w:szCs w:val="26"/>
                      </w:rPr>
                    </w:pPr>
                  </w:p>
                  <w:p w:rsidR="0091330F" w:rsidRDefault="0091330F">
                    <w:pPr>
                      <w:ind w:left="294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231F20"/>
                        <w:sz w:val="20"/>
                        <w:szCs w:val="20"/>
                      </w:rPr>
                      <w:t>Paso a paso</w:t>
                    </w:r>
                  </w:p>
                  <w:p w:rsidR="0091330F" w:rsidRDefault="0091330F">
                    <w:pPr>
                      <w:spacing w:before="27"/>
                      <w:ind w:left="294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231F20"/>
                        <w:sz w:val="28"/>
                        <w:szCs w:val="28"/>
                      </w:rPr>
                      <w:t>Cortar un Clip</w:t>
                    </w:r>
                  </w:p>
                </w:txbxContent>
              </v:textbox>
            </v:shape>
            <w10:wrap anchorx="page"/>
            <w10:anchorlock/>
          </v:group>
        </w:pict>
      </w:r>
      <w:r>
        <w:rPr>
          <w:color w:val="231F20"/>
          <w:w w:val="105"/>
        </w:rPr>
        <w:t xml:space="preserve">Seleccionar el botón </w:t>
      </w:r>
      <w:r>
        <w:rPr>
          <w:b/>
          <w:bCs/>
          <w:color w:val="231F20"/>
          <w:w w:val="105"/>
        </w:rPr>
        <w:t xml:space="preserve">Navaja </w:t>
      </w:r>
      <w:r>
        <w:rPr>
          <w:color w:val="231F20"/>
          <w:w w:val="105"/>
        </w:rPr>
        <w:t>que tiene el icono de una tijera.</w:t>
      </w:r>
    </w:p>
    <w:p w:rsidR="0091330F" w:rsidRDefault="0091330F">
      <w:pPr>
        <w:pStyle w:val="BodyText"/>
        <w:spacing w:before="9"/>
        <w:rPr>
          <w:sz w:val="14"/>
          <w:szCs w:val="14"/>
        </w:rPr>
      </w:pPr>
      <w:r>
        <w:rPr>
          <w:noProof/>
          <w:lang w:val="en-US" w:eastAsia="en-US"/>
        </w:rPr>
        <w:pict>
          <v:group id="Group 144" o:spid="_x0000_s1208" style="position:absolute;margin-left:210.9pt;margin-top:11.2pt;width:351.75pt;height:142.1pt;z-index:251653120;mso-wrap-distance-left:0;mso-wrap-distance-right:0;mso-position-horizontal-relative:page" coordorigin="4218,224" coordsize="7035,2842">
            <v:shape id="Picture 146" o:spid="_x0000_s1209" type="#_x0000_t75" style="position:absolute;left:4218;top:223;width:7035;height:2842;visibility:visible">
              <v:imagedata r:id="rId38" o:title=""/>
            </v:shape>
            <v:rect id="Rectangle 145" o:spid="_x0000_s1210" style="position:absolute;left:5363;top:252;width:513;height:525;visibility:visible" filled="f" strokecolor="#ffd400" strokeweight="2pt"/>
            <w10:wrap type="topAndBottom" anchorx="page"/>
            <w10:anchorlock/>
          </v:group>
        </w:pict>
      </w:r>
    </w:p>
    <w:p w:rsidR="0091330F" w:rsidRDefault="0091330F">
      <w:pPr>
        <w:rPr>
          <w:sz w:val="14"/>
          <w:szCs w:val="14"/>
        </w:rPr>
        <w:sectPr w:rsidR="0091330F">
          <w:pgSz w:w="11910" w:h="16840"/>
          <w:pgMar w:top="980" w:right="0" w:bottom="960" w:left="0" w:header="584" w:footer="769" w:gutter="0"/>
          <w:cols w:space="720"/>
        </w:sect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spacing w:before="3"/>
        <w:rPr>
          <w:sz w:val="21"/>
          <w:szCs w:val="21"/>
        </w:rPr>
      </w:pPr>
    </w:p>
    <w:p w:rsidR="0091330F" w:rsidRDefault="0091330F">
      <w:pPr>
        <w:pStyle w:val="BodyText"/>
        <w:ind w:left="4288"/>
      </w:pPr>
      <w:r>
        <w:rPr>
          <w:color w:val="231F20"/>
          <w:w w:val="105"/>
        </w:rPr>
        <w:t>Pulsar sobre el archivo en el punto que se desea cortar.</w:t>
      </w:r>
    </w:p>
    <w:p w:rsidR="0091330F" w:rsidRDefault="0091330F">
      <w:pPr>
        <w:pStyle w:val="BodyText"/>
        <w:spacing w:before="8"/>
        <w:rPr>
          <w:sz w:val="15"/>
          <w:szCs w:val="15"/>
        </w:rPr>
      </w:pPr>
      <w:r>
        <w:rPr>
          <w:noProof/>
          <w:lang w:val="en-US" w:eastAsia="en-US"/>
        </w:rPr>
        <w:pict>
          <v:shape id="image66.jpeg" o:spid="_x0000_s1211" type="#_x0000_t75" style="position:absolute;margin-left:212.7pt;margin-top:11.2pt;width:346.65pt;height:160.4pt;z-index:251621376;visibility:visible;mso-wrap-distance-left:0;mso-wrap-distance-right:0;mso-position-horizontal-relative:page">
            <v:imagedata r:id="rId39" o:title=""/>
            <w10:wrap type="topAndBottom" anchorx="page"/>
            <w10:anchorlock/>
          </v:shape>
        </w:pict>
      </w:r>
    </w:p>
    <w:p w:rsidR="0091330F" w:rsidRDefault="0091330F">
      <w:pPr>
        <w:pStyle w:val="BodyText"/>
        <w:spacing w:before="8"/>
        <w:rPr>
          <w:sz w:val="23"/>
          <w:szCs w:val="23"/>
        </w:rPr>
      </w:pPr>
    </w:p>
    <w:p w:rsidR="0091330F" w:rsidRDefault="0091330F">
      <w:pPr>
        <w:pStyle w:val="BodyText"/>
        <w:spacing w:before="1"/>
        <w:ind w:left="4288"/>
      </w:pPr>
      <w:r>
        <w:rPr>
          <w:color w:val="231F20"/>
        </w:rPr>
        <w:t>De esta forma es posible eliminar o mover una parte del clip.</w:t>
      </w:r>
    </w:p>
    <w:p w:rsidR="0091330F" w:rsidRDefault="0091330F">
      <w:pPr>
        <w:pStyle w:val="BodyText"/>
        <w:spacing w:before="7"/>
        <w:rPr>
          <w:sz w:val="15"/>
          <w:szCs w:val="15"/>
        </w:rPr>
      </w:pPr>
      <w:r>
        <w:rPr>
          <w:noProof/>
          <w:lang w:val="en-US" w:eastAsia="en-US"/>
        </w:rPr>
        <w:pict>
          <v:shape id="image67.jpeg" o:spid="_x0000_s1212" type="#_x0000_t75" style="position:absolute;margin-left:211.55pt;margin-top:11.2pt;width:351.7pt;height:155.9pt;z-index:251622400;visibility:visible;mso-wrap-distance-left:0;mso-wrap-distance-right:0;mso-position-horizontal-relative:page">
            <v:imagedata r:id="rId40" o:title=""/>
            <w10:wrap type="topAndBottom" anchorx="page"/>
            <w10:anchorlock/>
          </v:shape>
        </w:pict>
      </w:r>
    </w:p>
    <w:p w:rsidR="0091330F" w:rsidRDefault="0091330F">
      <w:pPr>
        <w:pStyle w:val="BodyText"/>
        <w:rPr>
          <w:sz w:val="24"/>
          <w:szCs w:val="24"/>
        </w:rPr>
      </w:pPr>
    </w:p>
    <w:p w:rsidR="0091330F" w:rsidRDefault="0091330F">
      <w:pPr>
        <w:pStyle w:val="BodyText"/>
        <w:rPr>
          <w:sz w:val="24"/>
          <w:szCs w:val="24"/>
        </w:rPr>
      </w:pPr>
    </w:p>
    <w:p w:rsidR="0091330F" w:rsidRDefault="0091330F">
      <w:pPr>
        <w:pStyle w:val="BodyText"/>
        <w:spacing w:before="204"/>
        <w:ind w:left="4288"/>
      </w:pPr>
      <w:r>
        <w:rPr>
          <w:noProof/>
          <w:lang w:val="en-US" w:eastAsia="en-US"/>
        </w:rPr>
        <w:pict>
          <v:group id="Group 139" o:spid="_x0000_s1213" style="position:absolute;left:0;text-align:left;margin-left:29.7pt;margin-top:2.05pt;width:172.7pt;height:104.55pt;z-index:251682816;mso-position-horizontal-relative:page" coordorigin="594,41" coordsize="3454,2091">
            <v:shape id="AutoShape 143" o:spid="_x0000_s1214" style="position:absolute;left:722;top:222;width:3325;height:1910;visibility:visible" coordsize="3325,1910" o:spt="100" adj="0,,0" path="m7,13r,1636l185,1649r,261l298,1656r3027,l3325,16,7,13xm7,l,13r7,l7,xe" fillcolor="#ffd4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,235;7,1871;185,1871;185,2132;298,1878;3325,1878;3325,238;7,235;7,222;0,235;7,235;7,222" o:connectangles="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AutoShape 142" o:spid="_x0000_s1215" style="position:absolute;left:603;top:51;width:3325;height:1910;visibility:visible" coordsize="3325,1910" o:spt="100" adj="0,,0" path="m7,14r,1635l185,1649r,261l298,1656r3027,l3325,16,7,14xm7,l,14r7,l7,xe" fillcolor="#f7f5f4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,65;7,1700;185,1700;185,1961;298,1707;3325,1707;3325,67;7,65;7,51;0,65;7,65;7,51" o:connectangles="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Freeform 141" o:spid="_x0000_s1216" style="position:absolute;left:603;top:51;width:3325;height:1910;visibility:visible;mso-wrap-style:square;v-text-anchor:top" coordsize="3325,1910" path="m7,r,1649l185,1649r,261l298,1656r3027,l3325,16,,14e" filled="f" strokecolor="#ffd400" strokeweight="1pt">
              <v:path arrowok="t" o:connecttype="custom" o:connectlocs="7,51;7,1700;185,1700;185,1961;298,1707;3325,1707;3325,67;0,65" o:connectangles="0,0,0,0,0,0,0,0"/>
            </v:shape>
            <v:shape id="Text Box 140" o:spid="_x0000_s1217" type="#_x0000_t202" style="position:absolute;left:593;top:41;width:3454;height:2091;visibility:visible" fillcolor="#8064a2" strokecolor="#f2f2f2" strokeweight="3pt">
              <v:shadow on="t" color="#3f3151" opacity=".5" offset="1pt"/>
              <v:textbox inset="0,0,0,0">
                <w:txbxContent>
                  <w:p w:rsidR="0091330F" w:rsidRDefault="0091330F">
                    <w:pPr>
                      <w:rPr>
                        <w:b/>
                        <w:bCs/>
                      </w:rPr>
                    </w:pPr>
                  </w:p>
                  <w:p w:rsidR="0091330F" w:rsidRDefault="0091330F">
                    <w:pPr>
                      <w:spacing w:before="169"/>
                      <w:ind w:left="294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231F20"/>
                        <w:sz w:val="20"/>
                        <w:szCs w:val="20"/>
                      </w:rPr>
                      <w:t>Paso apaso</w:t>
                    </w:r>
                  </w:p>
                  <w:p w:rsidR="0091330F" w:rsidRDefault="0091330F">
                    <w:pPr>
                      <w:spacing w:before="27" w:line="247" w:lineRule="auto"/>
                      <w:ind w:left="294" w:right="1173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231F20"/>
                        <w:sz w:val="28"/>
                        <w:szCs w:val="28"/>
                      </w:rPr>
                      <w:t xml:space="preserve">Separar </w:t>
                    </w:r>
                    <w:r>
                      <w:rPr>
                        <w:b/>
                        <w:bCs/>
                        <w:color w:val="231F20"/>
                        <w:spacing w:val="-4"/>
                        <w:sz w:val="28"/>
                        <w:szCs w:val="28"/>
                      </w:rPr>
                      <w:t xml:space="preserve">audio </w:t>
                    </w:r>
                    <w:r>
                      <w:rPr>
                        <w:b/>
                        <w:bCs/>
                        <w:color w:val="231F20"/>
                        <w:sz w:val="28"/>
                        <w:szCs w:val="28"/>
                      </w:rPr>
                      <w:t>devídeo</w:t>
                    </w:r>
                  </w:p>
                </w:txbxContent>
              </v:textbox>
            </v:shape>
            <w10:wrap anchorx="page"/>
            <w10:anchorlock/>
          </v:group>
        </w:pict>
      </w:r>
      <w:r>
        <w:rPr>
          <w:color w:val="231F20"/>
          <w:w w:val="105"/>
        </w:rPr>
        <w:t>El programa permite separar el audio o el vídeo de un clip.</w:t>
      </w:r>
    </w:p>
    <w:p w:rsidR="0091330F" w:rsidRDefault="0091330F">
      <w:pPr>
        <w:pStyle w:val="BodyText"/>
        <w:spacing w:before="141" w:line="369" w:lineRule="auto"/>
        <w:ind w:left="4288" w:right="707"/>
      </w:pPr>
      <w:r>
        <w:rPr>
          <w:color w:val="231F20"/>
          <w:w w:val="105"/>
        </w:rPr>
        <w:t>Siesnecesarioreproducirelvideosedeberátildarelicono</w:t>
      </w:r>
      <w:r>
        <w:rPr>
          <w:color w:val="231F20"/>
          <w:spacing w:val="-5"/>
          <w:w w:val="105"/>
        </w:rPr>
        <w:t xml:space="preserve">par- </w:t>
      </w:r>
      <w:r>
        <w:rPr>
          <w:color w:val="231F20"/>
          <w:w w:val="105"/>
        </w:rPr>
        <w:t>lante.</w:t>
      </w:r>
    </w:p>
    <w:p w:rsidR="0091330F" w:rsidRDefault="0091330F">
      <w:pPr>
        <w:pStyle w:val="BodyText"/>
        <w:spacing w:before="1"/>
        <w:ind w:left="4288"/>
        <w:rPr>
          <w:b/>
          <w:bCs/>
        </w:rPr>
      </w:pPr>
      <w:r>
        <w:rPr>
          <w:color w:val="231F20"/>
          <w:w w:val="105"/>
        </w:rPr>
        <w:t xml:space="preserve">Para escuchar solo el audio del clip, se deberá tildar el icono </w:t>
      </w:r>
      <w:r>
        <w:rPr>
          <w:b/>
          <w:bCs/>
          <w:w w:val="105"/>
        </w:rPr>
        <w:t>ojo.</w:t>
      </w:r>
    </w:p>
    <w:p w:rsidR="0091330F" w:rsidRDefault="0091330F">
      <w:pPr>
        <w:pStyle w:val="BodyText"/>
        <w:rPr>
          <w:b/>
          <w:bCs/>
          <w:sz w:val="20"/>
          <w:szCs w:val="20"/>
        </w:rPr>
      </w:pPr>
    </w:p>
    <w:p w:rsidR="0091330F" w:rsidRDefault="0091330F">
      <w:pPr>
        <w:pStyle w:val="BodyText"/>
        <w:spacing w:before="3"/>
        <w:rPr>
          <w:b/>
          <w:bCs/>
          <w:sz w:val="27"/>
          <w:szCs w:val="27"/>
        </w:rPr>
      </w:pPr>
      <w:r>
        <w:rPr>
          <w:noProof/>
          <w:lang w:val="en-US" w:eastAsia="en-US"/>
        </w:rPr>
        <w:pict>
          <v:shape id="image68.jpeg" o:spid="_x0000_s1218" type="#_x0000_t75" style="position:absolute;margin-left:214.4pt;margin-top:18.9pt;width:150.75pt;height:40.5pt;z-index:251623424;visibility:visible;mso-wrap-distance-left:0;mso-wrap-distance-right:0;mso-position-horizontal-relative:page">
            <v:imagedata r:id="rId41" o:title=""/>
            <w10:wrap type="topAndBottom" anchorx="page"/>
            <w10:anchorlock/>
          </v:shape>
        </w:pict>
      </w:r>
      <w:r>
        <w:rPr>
          <w:noProof/>
          <w:lang w:val="en-US" w:eastAsia="en-US"/>
        </w:rPr>
        <w:pict>
          <v:shape id="image69.jpeg" o:spid="_x0000_s1219" type="#_x0000_t75" style="position:absolute;margin-left:397.5pt;margin-top:18.05pt;width:150.75pt;height:40.5pt;z-index:251624448;visibility:visible;mso-wrap-distance-left:0;mso-wrap-distance-right:0;mso-position-horizontal-relative:page">
            <v:imagedata r:id="rId42" o:title=""/>
            <w10:wrap type="topAndBottom" anchorx="page"/>
            <w10:anchorlock/>
          </v:shape>
        </w:pict>
      </w:r>
    </w:p>
    <w:p w:rsidR="0091330F" w:rsidRDefault="0091330F">
      <w:pPr>
        <w:rPr>
          <w:sz w:val="27"/>
          <w:szCs w:val="27"/>
        </w:rPr>
        <w:sectPr w:rsidR="0091330F">
          <w:pgSz w:w="11910" w:h="16840"/>
          <w:pgMar w:top="980" w:right="0" w:bottom="960" w:left="0" w:header="584" w:footer="769" w:gutter="0"/>
          <w:cols w:space="720"/>
        </w:sectPr>
      </w:pPr>
    </w:p>
    <w:p w:rsidR="0091330F" w:rsidRDefault="0091330F">
      <w:pPr>
        <w:pStyle w:val="BodyText"/>
        <w:rPr>
          <w:b/>
          <w:bCs/>
          <w:sz w:val="20"/>
          <w:szCs w:val="20"/>
        </w:rPr>
      </w:pPr>
    </w:p>
    <w:p w:rsidR="0091330F" w:rsidRDefault="0091330F">
      <w:pPr>
        <w:pStyle w:val="BodyText"/>
        <w:rPr>
          <w:b/>
          <w:bCs/>
          <w:sz w:val="20"/>
          <w:szCs w:val="20"/>
        </w:rPr>
      </w:pPr>
    </w:p>
    <w:p w:rsidR="0091330F" w:rsidRDefault="0091330F">
      <w:pPr>
        <w:rPr>
          <w:sz w:val="20"/>
          <w:szCs w:val="20"/>
        </w:rPr>
        <w:sectPr w:rsidR="0091330F">
          <w:headerReference w:type="default" r:id="rId43"/>
          <w:pgSz w:w="11910" w:h="16840"/>
          <w:pgMar w:top="980" w:right="0" w:bottom="960" w:left="0" w:header="584" w:footer="769" w:gutter="0"/>
          <w:cols w:space="720"/>
        </w:sectPr>
      </w:pPr>
    </w:p>
    <w:p w:rsidR="0091330F" w:rsidRDefault="0091330F">
      <w:pPr>
        <w:pStyle w:val="BodyText"/>
        <w:rPr>
          <w:b/>
          <w:bCs/>
        </w:rPr>
      </w:pPr>
    </w:p>
    <w:p w:rsidR="0091330F" w:rsidRDefault="0091330F">
      <w:pPr>
        <w:pStyle w:val="BodyText"/>
        <w:rPr>
          <w:b/>
          <w:bCs/>
        </w:rPr>
      </w:pPr>
    </w:p>
    <w:p w:rsidR="0091330F" w:rsidRDefault="0091330F">
      <w:pPr>
        <w:spacing w:before="131"/>
        <w:ind w:left="888"/>
        <w:rPr>
          <w:b/>
          <w:bCs/>
          <w:sz w:val="20"/>
          <w:szCs w:val="20"/>
        </w:rPr>
      </w:pPr>
      <w:r>
        <w:rPr>
          <w:b/>
          <w:bCs/>
          <w:color w:val="231F20"/>
          <w:sz w:val="20"/>
          <w:szCs w:val="20"/>
        </w:rPr>
        <w:t>Paso a paso</w:t>
      </w:r>
    </w:p>
    <w:p w:rsidR="0091330F" w:rsidRDefault="0091330F">
      <w:pPr>
        <w:pStyle w:val="Heading1"/>
        <w:rPr>
          <w:b/>
          <w:bCs/>
        </w:rPr>
      </w:pPr>
      <w:r>
        <w:rPr>
          <w:b/>
          <w:bCs/>
          <w:color w:val="231F20"/>
        </w:rPr>
        <w:t>Duplicar unClip</w:t>
      </w:r>
    </w:p>
    <w:p w:rsidR="0091330F" w:rsidRDefault="0091330F">
      <w:pPr>
        <w:pStyle w:val="BodyText"/>
        <w:spacing w:before="3"/>
        <w:rPr>
          <w:b/>
          <w:bCs/>
          <w:sz w:val="21"/>
          <w:szCs w:val="21"/>
        </w:rPr>
      </w:pPr>
      <w:r>
        <w:br w:type="column"/>
      </w:r>
    </w:p>
    <w:p w:rsidR="0091330F" w:rsidRDefault="0091330F">
      <w:pPr>
        <w:pStyle w:val="BodyText"/>
        <w:spacing w:line="369" w:lineRule="auto"/>
        <w:ind w:left="888" w:right="718"/>
        <w:jc w:val="both"/>
      </w:pPr>
      <w:r>
        <w:rPr>
          <w:color w:val="231F20"/>
          <w:w w:val="105"/>
        </w:rPr>
        <w:t>Es posible duplicar un clip o una transición. El procedimiento para duplicar un clip es muy sencillo y útil en caso de utilizar textos ya que de esta forma se utilizan los mismos formatos.</w:t>
      </w:r>
    </w:p>
    <w:p w:rsidR="0091330F" w:rsidRDefault="0091330F">
      <w:pPr>
        <w:pStyle w:val="BodyText"/>
        <w:spacing w:before="3"/>
        <w:rPr>
          <w:sz w:val="34"/>
          <w:szCs w:val="34"/>
        </w:rPr>
      </w:pPr>
    </w:p>
    <w:p w:rsidR="0091330F" w:rsidRDefault="0091330F">
      <w:pPr>
        <w:pStyle w:val="BodyText"/>
        <w:spacing w:line="369" w:lineRule="auto"/>
        <w:ind w:left="888" w:right="718"/>
        <w:jc w:val="both"/>
      </w:pPr>
      <w:r>
        <w:rPr>
          <w:color w:val="231F20"/>
          <w:w w:val="105"/>
        </w:rPr>
        <w:t>Presionarsobreelelementoconelbotónderechodelmouse</w:t>
      </w:r>
      <w:r>
        <w:rPr>
          <w:color w:val="231F20"/>
          <w:spacing w:val="-11"/>
          <w:w w:val="105"/>
        </w:rPr>
        <w:t xml:space="preserve"> y </w:t>
      </w:r>
      <w:r>
        <w:rPr>
          <w:color w:val="231F20"/>
          <w:w w:val="105"/>
        </w:rPr>
        <w:t>elegir la opción</w:t>
      </w:r>
      <w:r>
        <w:rPr>
          <w:b/>
          <w:bCs/>
          <w:color w:val="231F20"/>
          <w:w w:val="105"/>
        </w:rPr>
        <w:t>Duplicar</w:t>
      </w:r>
      <w:r>
        <w:rPr>
          <w:color w:val="231F20"/>
          <w:w w:val="105"/>
        </w:rPr>
        <w:t>.</w:t>
      </w:r>
    </w:p>
    <w:p w:rsidR="0091330F" w:rsidRDefault="0091330F">
      <w:pPr>
        <w:spacing w:line="369" w:lineRule="auto"/>
        <w:jc w:val="both"/>
        <w:sectPr w:rsidR="0091330F">
          <w:type w:val="continuous"/>
          <w:pgSz w:w="11910" w:h="16840"/>
          <w:pgMar w:top="20" w:right="0" w:bottom="280" w:left="0" w:header="720" w:footer="720" w:gutter="0"/>
          <w:cols w:num="2" w:space="720" w:equalWidth="0">
            <w:col w:w="3205" w:space="193"/>
            <w:col w:w="8512"/>
          </w:cols>
        </w:sect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spacing w:before="2"/>
        <w:rPr>
          <w:sz w:val="20"/>
          <w:szCs w:val="20"/>
        </w:rPr>
      </w:pPr>
    </w:p>
    <w:p w:rsidR="0091330F" w:rsidRDefault="0091330F">
      <w:pPr>
        <w:pStyle w:val="BodyText"/>
        <w:ind w:left="4681"/>
        <w:rPr>
          <w:sz w:val="20"/>
          <w:szCs w:val="20"/>
        </w:rPr>
      </w:pPr>
      <w:r>
        <w:rPr>
          <w:noProof/>
          <w:lang w:val="en-US" w:eastAsia="en-US"/>
        </w:rPr>
      </w:r>
      <w:r w:rsidRPr="00FC07D8">
        <w:rPr>
          <w:noProof/>
          <w:sz w:val="20"/>
          <w:szCs w:val="20"/>
          <w:lang w:val="es-AR" w:eastAsia="es-AR"/>
        </w:rPr>
        <w:pict>
          <v:group id="Group 136" o:spid="_x0000_s1224" style="width:304.45pt;height:263.9pt;mso-position-horizontal-relative:char;mso-position-vertical-relative:line" coordsize="6089,5278">
            <v:shape id="Picture 138" o:spid="_x0000_s1225" type="#_x0000_t75" style="position:absolute;width:6089;height:5278;visibility:visible">
              <v:imagedata r:id="rId44" o:title=""/>
            </v:shape>
            <v:rect id="Rectangle 137" o:spid="_x0000_s1226" style="position:absolute;left:2443;top:1116;width:1619;height:216;visibility:visible" filled="f" strokecolor="#ffd400" strokeweight="2pt"/>
            <w10:anchorlock/>
          </v:group>
        </w:pict>
      </w:r>
    </w:p>
    <w:p w:rsidR="0091330F" w:rsidRDefault="0091330F">
      <w:pPr>
        <w:pStyle w:val="BodyText"/>
        <w:spacing w:before="1"/>
        <w:rPr>
          <w:sz w:val="10"/>
          <w:szCs w:val="10"/>
        </w:rPr>
      </w:pPr>
    </w:p>
    <w:p w:rsidR="0091330F" w:rsidRDefault="0091330F">
      <w:pPr>
        <w:pStyle w:val="BodyText"/>
        <w:spacing w:before="83" w:line="369" w:lineRule="auto"/>
        <w:ind w:left="4285" w:right="808"/>
      </w:pPr>
      <w:r>
        <w:rPr>
          <w:noProof/>
          <w:lang w:val="en-US" w:eastAsia="en-US"/>
        </w:rPr>
        <w:pict>
          <v:shape id="image71.jpeg" o:spid="_x0000_s1227" type="#_x0000_t75" style="position:absolute;left:0;text-align:left;margin-left:209.6pt;margin-top:48.3pt;width:352.7pt;height:132.75pt;z-index:251625472;visibility:visible;mso-wrap-distance-left:0;mso-wrap-distance-right:0;mso-position-horizontal-relative:page">
            <v:imagedata r:id="rId45" o:title=""/>
            <w10:wrap type="topAndBottom" anchorx="page"/>
            <w10:anchorlock/>
          </v:shape>
        </w:pict>
      </w:r>
      <w:r>
        <w:rPr>
          <w:color w:val="231F20"/>
          <w:w w:val="105"/>
        </w:rPr>
        <w:t xml:space="preserve">Elobjetosecopiarásobreeloriginalydeberásertrasladadoa su </w:t>
      </w:r>
      <w:r>
        <w:rPr>
          <w:color w:val="231F20"/>
          <w:spacing w:val="-3"/>
          <w:w w:val="105"/>
        </w:rPr>
        <w:t>nueva</w:t>
      </w:r>
      <w:r>
        <w:rPr>
          <w:color w:val="231F20"/>
          <w:w w:val="105"/>
        </w:rPr>
        <w:t>ubicación.</w:t>
      </w:r>
    </w:p>
    <w:p w:rsidR="0091330F" w:rsidRDefault="0091330F">
      <w:pPr>
        <w:spacing w:line="369" w:lineRule="auto"/>
        <w:sectPr w:rsidR="0091330F">
          <w:type w:val="continuous"/>
          <w:pgSz w:w="11910" w:h="16840"/>
          <w:pgMar w:top="20" w:right="0" w:bottom="280" w:left="0" w:header="720" w:footer="720" w:gutter="0"/>
          <w:cols w:space="720"/>
        </w:sect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spacing w:before="3"/>
        <w:rPr>
          <w:sz w:val="21"/>
          <w:szCs w:val="21"/>
        </w:rPr>
      </w:pPr>
    </w:p>
    <w:p w:rsidR="0091330F" w:rsidRDefault="0091330F">
      <w:pPr>
        <w:pStyle w:val="BodyText"/>
        <w:spacing w:line="369" w:lineRule="auto"/>
        <w:ind w:left="4285" w:right="717"/>
        <w:jc w:val="both"/>
      </w:pPr>
      <w:r>
        <w:rPr>
          <w:noProof/>
          <w:lang w:val="en-US" w:eastAsia="en-US"/>
        </w:rPr>
        <w:pict>
          <v:group id="Group 131" o:spid="_x0000_s1228" style="position:absolute;left:0;text-align:left;margin-left:29.7pt;margin-top:-8.4pt;width:172.7pt;height:104.5pt;z-index:251683840;mso-position-horizontal-relative:page" coordorigin="594,-168" coordsize="3454,2090">
            <v:shape id="AutoShape 135" o:spid="_x0000_s1229" style="position:absolute;left:722;top:12;width:3325;height:1910;visibility:visible" coordsize="3325,1910" o:spt="100" adj="0,,0" path="m7,13r,1635l185,1648r,261l298,1656r3027,l3325,16,7,13xm7,l,13r7,l7,xe" fillcolor="#ffd4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,26;7,1661;185,1661;185,1922;298,1669;3325,1669;3325,29;7,26;7,13;0,26;7,26;7,13" o:connectangles="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AutoShape 134" o:spid="_x0000_s1230" style="position:absolute;left:603;top:-158;width:3325;height:1910;visibility:visible" coordsize="3325,1910" o:spt="100" adj="0,,0" path="m7,13r,1636l185,1649r,260l298,1656r3027,l3325,16,7,13xm7,l,13r7,l7,xe" fillcolor="#f7f5f4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,-145;7,1491;185,1491;185,1751;298,1498;3325,1498;3325,-142;7,-145;7,-158;0,-145;7,-145;7,-158" o:connectangles="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Freeform 133" o:spid="_x0000_s1231" style="position:absolute;left:603;top:-158;width:3325;height:1910;visibility:visible;mso-wrap-style:square;v-text-anchor:top" coordsize="3325,1910" path="m7,r,1649l185,1649r,260l298,1656r3027,l3325,16,,13e" filled="f" strokecolor="#ffd400" strokeweight="1pt">
              <v:path arrowok="t" o:connecttype="custom" o:connectlocs="7,-158;7,1491;185,1491;185,1751;298,1498;3325,1498;3325,-142;0,-145" o:connectangles="0,0,0,0,0,0,0,0"/>
            </v:shape>
            <v:shape id="Text Box 132" o:spid="_x0000_s1232" type="#_x0000_t202" style="position:absolute;left:593;top:-168;width:3454;height:2090;visibility:visible" fillcolor="#8064a2" strokecolor="#f2f2f2" strokeweight="3pt">
              <v:shadow on="t" color="#3f3151" opacity=".5" offset="1pt"/>
              <v:textbox inset="0,0,0,0">
                <w:txbxContent>
                  <w:p w:rsidR="0091330F" w:rsidRDefault="0091330F"/>
                  <w:p w:rsidR="0091330F" w:rsidRDefault="0091330F">
                    <w:pPr>
                      <w:spacing w:before="169"/>
                      <w:ind w:left="294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231F20"/>
                        <w:sz w:val="20"/>
                        <w:szCs w:val="20"/>
                      </w:rPr>
                      <w:t>Paso a paso</w:t>
                    </w:r>
                  </w:p>
                  <w:p w:rsidR="0091330F" w:rsidRDefault="0091330F">
                    <w:pPr>
                      <w:spacing w:before="27" w:line="247" w:lineRule="auto"/>
                      <w:ind w:left="294" w:right="1363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231F20"/>
                        <w:sz w:val="28"/>
                        <w:szCs w:val="28"/>
                      </w:rPr>
                      <w:t>Propiedades de un Clip</w:t>
                    </w:r>
                  </w:p>
                </w:txbxContent>
              </v:textbox>
            </v:shape>
            <w10:wrap anchorx="page"/>
            <w10:anchorlock/>
          </v:group>
        </w:pict>
      </w:r>
      <w:r>
        <w:rPr>
          <w:color w:val="231F20"/>
          <w:w w:val="105"/>
        </w:rPr>
        <w:t>Los clips cuentan con una serie de propiedades. Éstaspueden elegirseymodiicarsepulsandoconelbotónderechodel</w:t>
      </w:r>
      <w:r>
        <w:rPr>
          <w:i/>
          <w:iCs/>
          <w:w w:val="105"/>
        </w:rPr>
        <w:t xml:space="preserve">mouse </w:t>
      </w:r>
      <w:r>
        <w:rPr>
          <w:color w:val="231F20"/>
          <w:w w:val="105"/>
        </w:rPr>
        <w:t>elClipyeligiendolaopción</w:t>
      </w:r>
      <w:r>
        <w:rPr>
          <w:b/>
          <w:bCs/>
          <w:color w:val="231F20"/>
          <w:w w:val="105"/>
        </w:rPr>
        <w:t>Propiedades</w:t>
      </w:r>
      <w:r>
        <w:rPr>
          <w:color w:val="231F20"/>
          <w:w w:val="105"/>
        </w:rPr>
        <w:t>.</w:t>
      </w: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spacing w:before="5"/>
        <w:rPr>
          <w:sz w:val="17"/>
          <w:szCs w:val="17"/>
        </w:rPr>
      </w:pPr>
      <w:r>
        <w:rPr>
          <w:noProof/>
          <w:lang w:val="en-US" w:eastAsia="en-US"/>
        </w:rPr>
        <w:pict>
          <v:group id="Group 128" o:spid="_x0000_s1233" style="position:absolute;margin-left:212.15pt;margin-top:12.7pt;width:349.3pt;height:286.7pt;z-index:251655168;mso-wrap-distance-left:0;mso-wrap-distance-right:0;mso-position-horizontal-relative:page" coordorigin="4243,254" coordsize="6986,5734">
            <v:shape id="Picture 130" o:spid="_x0000_s1234" type="#_x0000_t75" style="position:absolute;left:4243;top:254;width:6986;height:5734;visibility:visible">
              <v:imagedata r:id="rId46" o:title=""/>
            </v:shape>
            <v:rect id="Rectangle 129" o:spid="_x0000_s1235" style="position:absolute;left:8325;top:4454;width:2767;height:269;visibility:visible" filled="f" strokecolor="#ffd400" strokeweight="2pt"/>
            <w10:wrap type="topAndBottom" anchorx="page"/>
            <w10:anchorlock/>
          </v:group>
        </w:pict>
      </w: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spacing w:before="2"/>
        <w:rPr>
          <w:sz w:val="18"/>
          <w:szCs w:val="18"/>
        </w:rPr>
      </w:pPr>
    </w:p>
    <w:p w:rsidR="0091330F" w:rsidRDefault="0091330F">
      <w:pPr>
        <w:pStyle w:val="BodyText"/>
        <w:spacing w:before="89" w:line="369" w:lineRule="auto"/>
        <w:ind w:left="4285" w:right="707"/>
      </w:pPr>
      <w:r>
        <w:rPr>
          <w:color w:val="231F20"/>
        </w:rPr>
        <w:t xml:space="preserve">Se abrirá la ventana </w:t>
      </w:r>
      <w:r>
        <w:rPr>
          <w:b/>
          <w:bCs/>
          <w:color w:val="231F20"/>
        </w:rPr>
        <w:t xml:space="preserve">Propiedades del clip </w:t>
      </w:r>
      <w:r>
        <w:rPr>
          <w:color w:val="231F20"/>
        </w:rPr>
        <w:t>que cuenta con siete solapas:</w:t>
      </w:r>
    </w:p>
    <w:p w:rsidR="0091330F" w:rsidRDefault="0091330F">
      <w:pPr>
        <w:pStyle w:val="BodyText"/>
        <w:rPr>
          <w:sz w:val="34"/>
          <w:szCs w:val="34"/>
        </w:rPr>
      </w:pPr>
    </w:p>
    <w:p w:rsidR="0091330F" w:rsidRDefault="0091330F">
      <w:pPr>
        <w:pStyle w:val="ListParagraph"/>
        <w:numPr>
          <w:ilvl w:val="0"/>
          <w:numId w:val="5"/>
        </w:numPr>
        <w:tabs>
          <w:tab w:val="left" w:pos="4853"/>
        </w:tabs>
        <w:ind w:hanging="228"/>
      </w:pPr>
      <w:r>
        <w:rPr>
          <w:b/>
          <w:bCs/>
        </w:rPr>
        <w:t>General</w:t>
      </w:r>
      <w:r>
        <w:t>: Habilita o deshabilita audio yvídeo.</w:t>
      </w: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spacing w:before="9"/>
        <w:rPr>
          <w:sz w:val="11"/>
          <w:szCs w:val="11"/>
        </w:rPr>
      </w:pPr>
      <w:r>
        <w:rPr>
          <w:noProof/>
          <w:lang w:val="en-US" w:eastAsia="en-US"/>
        </w:rPr>
        <w:pict>
          <v:group id="Group 125" o:spid="_x0000_s1236" style="position:absolute;margin-left:225.65pt;margin-top:9.4pt;width:345pt;height:171.05pt;z-index:251656192;mso-wrap-distance-left:0;mso-wrap-distance-right:0;mso-position-horizontal-relative:page" coordorigin="4513,188" coordsize="6900,3421">
            <v:shape id="Picture 127" o:spid="_x0000_s1237" type="#_x0000_t75" style="position:absolute;left:4512;top:188;width:6900;height:3421;visibility:visible">
              <v:imagedata r:id="rId47" o:title=""/>
            </v:shape>
            <v:rect id="Rectangle 126" o:spid="_x0000_s1238" style="position:absolute;left:7234;top:462;width:513;height:235;visibility:visible" filled="f" strokecolor="#ffd400" strokeweight="2pt"/>
            <w10:wrap type="topAndBottom" anchorx="page"/>
            <w10:anchorlock/>
          </v:group>
        </w:pict>
      </w:r>
    </w:p>
    <w:p w:rsidR="0091330F" w:rsidRDefault="0091330F">
      <w:pPr>
        <w:rPr>
          <w:sz w:val="11"/>
          <w:szCs w:val="11"/>
        </w:rPr>
        <w:sectPr w:rsidR="0091330F">
          <w:headerReference w:type="default" r:id="rId48"/>
          <w:pgSz w:w="11910" w:h="16840"/>
          <w:pgMar w:top="980" w:right="0" w:bottom="960" w:left="0" w:header="584" w:footer="769" w:gutter="0"/>
          <w:pgNumType w:start="27"/>
          <w:cols w:space="720"/>
        </w:sect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spacing w:before="2"/>
        <w:rPr>
          <w:sz w:val="21"/>
          <w:szCs w:val="21"/>
        </w:rPr>
      </w:pPr>
    </w:p>
    <w:p w:rsidR="0091330F" w:rsidRDefault="0091330F">
      <w:pPr>
        <w:pStyle w:val="ListParagraph"/>
        <w:numPr>
          <w:ilvl w:val="0"/>
          <w:numId w:val="5"/>
        </w:numPr>
        <w:tabs>
          <w:tab w:val="left" w:pos="4855"/>
        </w:tabs>
        <w:spacing w:line="369" w:lineRule="auto"/>
        <w:ind w:right="716"/>
      </w:pPr>
      <w:r>
        <w:rPr>
          <w:b/>
          <w:bCs/>
          <w:w w:val="105"/>
        </w:rPr>
        <w:t>Duración</w:t>
      </w:r>
      <w:r>
        <w:rPr>
          <w:w w:val="105"/>
        </w:rPr>
        <w:t>:Datossobreinicio,inalylongituddelclip.Son valoresmodiicables.</w:t>
      </w:r>
    </w:p>
    <w:p w:rsidR="0091330F" w:rsidRDefault="0091330F">
      <w:pPr>
        <w:pStyle w:val="BodyText"/>
        <w:spacing w:before="7"/>
        <w:rPr>
          <w:sz w:val="10"/>
          <w:szCs w:val="10"/>
        </w:rPr>
      </w:pPr>
      <w:r>
        <w:rPr>
          <w:noProof/>
          <w:lang w:val="en-US" w:eastAsia="en-US"/>
        </w:rPr>
        <w:pict>
          <v:group id="Group 122" o:spid="_x0000_s1239" style="position:absolute;margin-left:225.7pt;margin-top:8.75pt;width:316.7pt;height:157.05pt;z-index:251658240;mso-wrap-distance-left:0;mso-wrap-distance-right:0;mso-position-horizontal-relative:page" coordorigin="4514,175" coordsize="6334,3141">
            <v:shape id="Picture 124" o:spid="_x0000_s1240" type="#_x0000_t75" style="position:absolute;left:4514;top:174;width:6334;height:3141;visibility:visible">
              <v:imagedata r:id="rId49" o:title=""/>
            </v:shape>
            <v:rect id="Rectangle 123" o:spid="_x0000_s1241" style="position:absolute;left:7524;top:437;width:506;height:180;visibility:visible" filled="f" strokecolor="#ffd400" strokeweight="2pt"/>
            <w10:wrap type="topAndBottom" anchorx="page"/>
            <w10:anchorlock/>
          </v:group>
        </w:pict>
      </w:r>
    </w:p>
    <w:p w:rsidR="0091330F" w:rsidRDefault="0091330F">
      <w:pPr>
        <w:pStyle w:val="BodyText"/>
        <w:spacing w:before="7"/>
        <w:rPr>
          <w:sz w:val="11"/>
          <w:szCs w:val="11"/>
        </w:rPr>
      </w:pPr>
    </w:p>
    <w:p w:rsidR="0091330F" w:rsidRDefault="0091330F">
      <w:pPr>
        <w:pStyle w:val="ListParagraph"/>
        <w:numPr>
          <w:ilvl w:val="0"/>
          <w:numId w:val="5"/>
        </w:numPr>
        <w:tabs>
          <w:tab w:val="left" w:pos="4855"/>
        </w:tabs>
        <w:spacing w:before="110" w:line="369" w:lineRule="auto"/>
        <w:ind w:right="716"/>
      </w:pPr>
      <w:r>
        <w:rPr>
          <w:b/>
          <w:bCs/>
        </w:rPr>
        <w:t>Velocidad</w:t>
      </w:r>
      <w:r>
        <w:t>: En modo simple o avanzado se puede modiicar la velocidad del clip e incluso sudirección.</w:t>
      </w:r>
    </w:p>
    <w:p w:rsidR="0091330F" w:rsidRDefault="0091330F">
      <w:pPr>
        <w:pStyle w:val="BodyText"/>
        <w:rPr>
          <w:sz w:val="20"/>
          <w:szCs w:val="20"/>
        </w:rPr>
      </w:pPr>
      <w:r>
        <w:rPr>
          <w:noProof/>
          <w:lang w:val="en-US" w:eastAsia="en-US"/>
        </w:rPr>
        <w:pict>
          <v:group id="Group 119" o:spid="_x0000_s1242" style="position:absolute;margin-left:232.35pt;margin-top:14.25pt;width:326.95pt;height:162.1pt;z-index:251660288;mso-wrap-distance-left:0;mso-wrap-distance-right:0;mso-position-horizontal-relative:page" coordorigin="4647,285" coordsize="6539,3242">
            <v:shape id="Picture 121" o:spid="_x0000_s1243" type="#_x0000_t75" style="position:absolute;left:4647;top:284;width:6539;height:3242;visibility:visible">
              <v:imagedata r:id="rId50" o:title=""/>
            </v:shape>
            <v:rect id="Rectangle 120" o:spid="_x0000_s1244" style="position:absolute;left:8311;top:552;width:559;height:180;visibility:visible" filled="f" strokecolor="#ffd400" strokeweight="2pt"/>
            <w10:wrap type="topAndBottom" anchorx="page"/>
            <w10:anchorlock/>
          </v:group>
        </w:pict>
      </w:r>
    </w:p>
    <w:p w:rsidR="0091330F" w:rsidRDefault="0091330F">
      <w:pPr>
        <w:pStyle w:val="BodyText"/>
        <w:rPr>
          <w:sz w:val="11"/>
          <w:szCs w:val="11"/>
        </w:rPr>
      </w:pPr>
    </w:p>
    <w:p w:rsidR="0091330F" w:rsidRDefault="0091330F">
      <w:pPr>
        <w:pStyle w:val="ListParagraph"/>
        <w:numPr>
          <w:ilvl w:val="0"/>
          <w:numId w:val="4"/>
        </w:numPr>
        <w:tabs>
          <w:tab w:val="left" w:pos="4855"/>
        </w:tabs>
        <w:spacing w:before="105" w:after="3" w:line="369" w:lineRule="auto"/>
        <w:ind w:right="716"/>
        <w:jc w:val="both"/>
      </w:pPr>
      <w:r>
        <w:rPr>
          <w:b/>
          <w:bCs/>
          <w:spacing w:val="-3"/>
        </w:rPr>
        <w:t xml:space="preserve">Diseño: </w:t>
      </w:r>
      <w:r>
        <w:t>Permite modiicar todas las opciones referentes a altura, anchura, posición de la imagen en el cuadrante y nivel detransparencia.</w:t>
      </w:r>
    </w:p>
    <w:p w:rsidR="0091330F" w:rsidRDefault="0091330F">
      <w:pPr>
        <w:pStyle w:val="BodyText"/>
        <w:ind w:left="4637"/>
        <w:rPr>
          <w:sz w:val="20"/>
          <w:szCs w:val="20"/>
        </w:rPr>
      </w:pPr>
      <w:r>
        <w:rPr>
          <w:noProof/>
          <w:lang w:val="en-US" w:eastAsia="en-US"/>
        </w:rPr>
      </w:r>
      <w:r w:rsidRPr="00FC07D8">
        <w:rPr>
          <w:noProof/>
          <w:sz w:val="20"/>
          <w:szCs w:val="20"/>
          <w:lang w:val="es-AR" w:eastAsia="es-AR"/>
        </w:rPr>
        <w:pict>
          <v:group id="Group 116" o:spid="_x0000_s1245" style="width:327pt;height:162.15pt;mso-position-horizontal-relative:char;mso-position-vertical-relative:line" coordsize="6540,3243">
            <v:shape id="Picture 118" o:spid="_x0000_s1246" type="#_x0000_t75" style="position:absolute;width:6540;height:3243;visibility:visible">
              <v:imagedata r:id="rId51" o:title=""/>
            </v:shape>
            <v:rect id="Rectangle 117" o:spid="_x0000_s1247" style="position:absolute;left:4245;top:273;width:437;height:201;visibility:visible" filled="f" strokecolor="#ffd400" strokeweight="2pt"/>
            <w10:anchorlock/>
          </v:group>
        </w:pict>
      </w:r>
    </w:p>
    <w:p w:rsidR="0091330F" w:rsidRDefault="0091330F">
      <w:pPr>
        <w:rPr>
          <w:sz w:val="20"/>
          <w:szCs w:val="20"/>
        </w:rPr>
        <w:sectPr w:rsidR="0091330F">
          <w:pgSz w:w="11910" w:h="16840"/>
          <w:pgMar w:top="980" w:right="0" w:bottom="960" w:left="0" w:header="584" w:footer="769" w:gutter="0"/>
          <w:cols w:space="720"/>
        </w:sect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spacing w:before="2"/>
        <w:rPr>
          <w:sz w:val="21"/>
          <w:szCs w:val="21"/>
        </w:rPr>
      </w:pPr>
    </w:p>
    <w:p w:rsidR="0091330F" w:rsidRDefault="0091330F">
      <w:pPr>
        <w:pStyle w:val="ListParagraph"/>
        <w:numPr>
          <w:ilvl w:val="0"/>
          <w:numId w:val="3"/>
        </w:numPr>
        <w:tabs>
          <w:tab w:val="left" w:pos="4856"/>
        </w:tabs>
        <w:spacing w:line="369" w:lineRule="auto"/>
        <w:ind w:right="718"/>
      </w:pPr>
      <w:r>
        <w:rPr>
          <w:b/>
          <w:bCs/>
          <w:w w:val="105"/>
        </w:rPr>
        <w:t>Audio</w:t>
      </w:r>
      <w:r>
        <w:rPr>
          <w:w w:val="105"/>
        </w:rPr>
        <w:t>: Se manejan las propiedades de audio como ser volumen,fundidodeentrada(</w:t>
      </w:r>
      <w:r>
        <w:rPr>
          <w:i/>
          <w:iCs/>
          <w:w w:val="105"/>
        </w:rPr>
        <w:t>fadein</w:t>
      </w:r>
      <w:r>
        <w:rPr>
          <w:w w:val="105"/>
        </w:rPr>
        <w:t>)ysalida(</w:t>
      </w:r>
      <w:r>
        <w:rPr>
          <w:i/>
          <w:iCs/>
          <w:w w:val="105"/>
        </w:rPr>
        <w:t>fadeout</w:t>
      </w:r>
      <w:r>
        <w:rPr>
          <w:w w:val="105"/>
        </w:rPr>
        <w:t>).</w:t>
      </w:r>
    </w:p>
    <w:p w:rsidR="0091330F" w:rsidRDefault="0091330F">
      <w:pPr>
        <w:pStyle w:val="BodyText"/>
        <w:rPr>
          <w:sz w:val="20"/>
          <w:szCs w:val="20"/>
        </w:rPr>
      </w:pPr>
      <w:r>
        <w:rPr>
          <w:noProof/>
          <w:lang w:val="en-US" w:eastAsia="en-US"/>
        </w:rPr>
        <w:pict>
          <v:group id="Group 113" o:spid="_x0000_s1248" style="position:absolute;margin-left:233.45pt;margin-top:14.25pt;width:318.65pt;height:158pt;z-index:251661312;mso-wrap-distance-left:0;mso-wrap-distance-right:0;mso-position-horizontal-relative:page" coordorigin="4669,285" coordsize="6373,3160">
            <v:shape id="Picture 115" o:spid="_x0000_s1249" type="#_x0000_t75" style="position:absolute;left:4669;top:284;width:6373;height:3160;visibility:visible">
              <v:imagedata r:id="rId52" o:title=""/>
            </v:shape>
            <v:rect id="Rectangle 114" o:spid="_x0000_s1250" style="position:absolute;left:9258;top:542;width:373;height:193;visibility:visible" filled="f" strokecolor="#ffd400" strokeweight="2pt"/>
            <w10:wrap type="topAndBottom" anchorx="page"/>
            <w10:anchorlock/>
          </v:group>
        </w:pict>
      </w:r>
    </w:p>
    <w:p w:rsidR="0091330F" w:rsidRDefault="0091330F">
      <w:pPr>
        <w:pStyle w:val="BodyText"/>
        <w:rPr>
          <w:sz w:val="18"/>
          <w:szCs w:val="18"/>
        </w:rPr>
      </w:pPr>
    </w:p>
    <w:p w:rsidR="0091330F" w:rsidRDefault="0091330F">
      <w:pPr>
        <w:pStyle w:val="ListParagraph"/>
        <w:numPr>
          <w:ilvl w:val="0"/>
          <w:numId w:val="2"/>
        </w:numPr>
        <w:tabs>
          <w:tab w:val="left" w:pos="4856"/>
        </w:tabs>
        <w:spacing w:before="105" w:line="369" w:lineRule="auto"/>
        <w:ind w:right="717"/>
        <w:jc w:val="both"/>
      </w:pPr>
      <w:r>
        <w:rPr>
          <w:b/>
          <w:bCs/>
          <w:spacing w:val="-4"/>
          <w:w w:val="105"/>
        </w:rPr>
        <w:t xml:space="preserve">Vídeo: </w:t>
      </w:r>
      <w:r>
        <w:rPr>
          <w:w w:val="105"/>
        </w:rPr>
        <w:t>Se manejan las propiedades del vídeo: ajustar el tamaño,laposiciónylaalineacióndelclip.</w:t>
      </w:r>
      <w:r>
        <w:rPr>
          <w:spacing w:val="-4"/>
          <w:w w:val="105"/>
        </w:rPr>
        <w:t>También</w:t>
      </w:r>
      <w:r>
        <w:rPr>
          <w:w w:val="105"/>
        </w:rPr>
        <w:t>permite incluirfundidosalinicioyinaldelclip.</w:t>
      </w:r>
    </w:p>
    <w:p w:rsidR="0091330F" w:rsidRDefault="0091330F">
      <w:pPr>
        <w:pStyle w:val="BodyText"/>
        <w:spacing w:before="10"/>
        <w:rPr>
          <w:sz w:val="15"/>
          <w:szCs w:val="15"/>
        </w:rPr>
      </w:pPr>
      <w:r>
        <w:rPr>
          <w:noProof/>
          <w:lang w:val="en-US" w:eastAsia="en-US"/>
        </w:rPr>
        <w:pict>
          <v:group id="Group 110" o:spid="_x0000_s1251" style="position:absolute;margin-left:232.45pt;margin-top:11.85pt;width:326.85pt;height:161.7pt;z-index:251662336;mso-wrap-distance-left:0;mso-wrap-distance-right:0;mso-position-horizontal-relative:page" coordorigin="4649,237" coordsize="6537,3234">
            <v:shape id="Picture 112" o:spid="_x0000_s1252" type="#_x0000_t75" style="position:absolute;left:4648;top:236;width:6537;height:3234;visibility:visible">
              <v:imagedata r:id="rId53" o:title=""/>
            </v:shape>
            <v:rect id="Rectangle 111" o:spid="_x0000_s1253" style="position:absolute;left:9735;top:504;width:359;height:187;visibility:visible" filled="f" strokecolor="#ffd400" strokeweight="2pt"/>
            <w10:wrap type="topAndBottom" anchorx="page"/>
            <w10:anchorlock/>
          </v:group>
        </w:pict>
      </w:r>
    </w:p>
    <w:p w:rsidR="0091330F" w:rsidRDefault="0091330F">
      <w:pPr>
        <w:rPr>
          <w:sz w:val="15"/>
          <w:szCs w:val="15"/>
        </w:rPr>
        <w:sectPr w:rsidR="0091330F">
          <w:pgSz w:w="11910" w:h="16840"/>
          <w:pgMar w:top="980" w:right="0" w:bottom="960" w:left="0" w:header="584" w:footer="769" w:gutter="0"/>
          <w:cols w:space="720"/>
        </w:sect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spacing w:before="2"/>
        <w:rPr>
          <w:sz w:val="21"/>
          <w:szCs w:val="21"/>
        </w:rPr>
      </w:pPr>
    </w:p>
    <w:p w:rsidR="0091330F" w:rsidRDefault="0091330F">
      <w:pPr>
        <w:pStyle w:val="ListParagraph"/>
        <w:numPr>
          <w:ilvl w:val="0"/>
          <w:numId w:val="2"/>
        </w:numPr>
        <w:tabs>
          <w:tab w:val="left" w:pos="4853"/>
        </w:tabs>
        <w:spacing w:line="369" w:lineRule="auto"/>
        <w:ind w:left="4852" w:right="719" w:hanging="226"/>
      </w:pPr>
      <w:r>
        <w:rPr>
          <w:b/>
          <w:bCs/>
          <w:spacing w:val="-4"/>
          <w:w w:val="105"/>
        </w:rPr>
        <w:t xml:space="preserve">Efectos: </w:t>
      </w:r>
      <w:r>
        <w:rPr>
          <w:w w:val="105"/>
        </w:rPr>
        <w:t>Esta opción brinda múltiples efectos quese pueden</w:t>
      </w:r>
      <w:r>
        <w:rPr>
          <w:spacing w:val="-3"/>
          <w:w w:val="105"/>
        </w:rPr>
        <w:t>conigurar.</w:t>
      </w:r>
    </w:p>
    <w:p w:rsidR="0091330F" w:rsidRDefault="0091330F">
      <w:pPr>
        <w:pStyle w:val="BodyText"/>
        <w:rPr>
          <w:sz w:val="20"/>
          <w:szCs w:val="20"/>
        </w:rPr>
      </w:pPr>
      <w:r>
        <w:rPr>
          <w:noProof/>
          <w:lang w:val="en-US" w:eastAsia="en-US"/>
        </w:rPr>
        <w:pict>
          <v:group id="Group 107" o:spid="_x0000_s1254" style="position:absolute;margin-left:232.3pt;margin-top:14.25pt;width:326.85pt;height:162.1pt;z-index:251663360;mso-wrap-distance-left:0;mso-wrap-distance-right:0;mso-position-horizontal-relative:page" coordorigin="4646,285" coordsize="6537,3242">
            <v:shape id="Picture 109" o:spid="_x0000_s1255" type="#_x0000_t75" style="position:absolute;left:4645;top:284;width:6537;height:3242;visibility:visible">
              <v:imagedata r:id="rId54" o:title=""/>
            </v:shape>
            <v:rect id="Rectangle 108" o:spid="_x0000_s1256" style="position:absolute;left:10117;top:544;width:465;height:201;visibility:visible" filled="f" strokecolor="#ffd400" strokeweight="2pt"/>
            <w10:wrap type="topAndBottom" anchorx="page"/>
            <w10:anchorlock/>
          </v:group>
        </w:pict>
      </w:r>
    </w:p>
    <w:p w:rsidR="0091330F" w:rsidRDefault="0091330F">
      <w:pPr>
        <w:pStyle w:val="BodyText"/>
        <w:spacing w:before="5"/>
        <w:rPr>
          <w:sz w:val="29"/>
          <w:szCs w:val="29"/>
        </w:rPr>
      </w:pPr>
    </w:p>
    <w:p w:rsidR="0091330F" w:rsidRDefault="0091330F">
      <w:pPr>
        <w:pStyle w:val="BodyText"/>
        <w:spacing w:before="89"/>
        <w:ind w:left="4285"/>
      </w:pPr>
      <w:r>
        <w:rPr>
          <w:b/>
          <w:bCs/>
          <w:color w:val="231F20"/>
        </w:rPr>
        <w:t>Añadir</w:t>
      </w:r>
      <w:r>
        <w:rPr>
          <w:color w:val="231F20"/>
        </w:rPr>
        <w:t>: agrega un nuevo efecto al clip.</w:t>
      </w:r>
    </w:p>
    <w:p w:rsidR="0091330F" w:rsidRDefault="0091330F">
      <w:pPr>
        <w:pStyle w:val="BodyText"/>
        <w:spacing w:before="140"/>
        <w:ind w:left="4285"/>
      </w:pPr>
      <w:r>
        <w:rPr>
          <w:b/>
          <w:bCs/>
          <w:color w:val="231F20"/>
        </w:rPr>
        <w:t>Quitar</w:t>
      </w:r>
      <w:r>
        <w:rPr>
          <w:color w:val="231F20"/>
        </w:rPr>
        <w:t>: elimina el efecto seleccionado.</w:t>
      </w:r>
    </w:p>
    <w:p w:rsidR="0091330F" w:rsidRDefault="0091330F">
      <w:pPr>
        <w:pStyle w:val="BodyText"/>
        <w:spacing w:before="139"/>
        <w:ind w:left="4285"/>
      </w:pPr>
      <w:r>
        <w:rPr>
          <w:b/>
          <w:bCs/>
          <w:color w:val="231F20"/>
          <w:w w:val="105"/>
        </w:rPr>
        <w:t>Subir</w:t>
      </w:r>
      <w:r>
        <w:rPr>
          <w:color w:val="231F20"/>
          <w:w w:val="105"/>
        </w:rPr>
        <w:t>: mueve hacia arriba el efecto seleccionado en la lista.</w:t>
      </w:r>
    </w:p>
    <w:p w:rsidR="0091330F" w:rsidRDefault="0091330F">
      <w:pPr>
        <w:pStyle w:val="BodyText"/>
        <w:spacing w:before="140"/>
        <w:ind w:left="4285"/>
      </w:pPr>
      <w:r>
        <w:rPr>
          <w:b/>
          <w:bCs/>
          <w:color w:val="231F20"/>
          <w:w w:val="105"/>
        </w:rPr>
        <w:t>Bajar</w:t>
      </w:r>
      <w:r>
        <w:rPr>
          <w:color w:val="231F20"/>
          <w:w w:val="105"/>
        </w:rPr>
        <w:t>: mueve hacia abajo el efecto seleccionado en la lista.</w:t>
      </w:r>
    </w:p>
    <w:p w:rsidR="0091330F" w:rsidRDefault="0091330F">
      <w:pPr>
        <w:pStyle w:val="BodyText"/>
        <w:rPr>
          <w:sz w:val="24"/>
          <w:szCs w:val="24"/>
        </w:rPr>
      </w:pPr>
    </w:p>
    <w:p w:rsidR="0091330F" w:rsidRDefault="0091330F">
      <w:pPr>
        <w:pStyle w:val="BodyText"/>
        <w:spacing w:before="11"/>
        <w:rPr>
          <w:sz w:val="21"/>
          <w:szCs w:val="21"/>
        </w:rPr>
      </w:pPr>
    </w:p>
    <w:p w:rsidR="0091330F" w:rsidRDefault="0091330F">
      <w:pPr>
        <w:pStyle w:val="BodyText"/>
        <w:spacing w:line="369" w:lineRule="auto"/>
        <w:ind w:left="4285" w:right="734"/>
        <w:rPr>
          <w:b/>
          <w:bCs/>
        </w:rPr>
      </w:pPr>
      <w:r>
        <w:rPr>
          <w:noProof/>
          <w:lang w:val="en-US" w:eastAsia="en-US"/>
        </w:rPr>
        <w:pict>
          <v:group id="Group 102" o:spid="_x0000_s1257" style="position:absolute;left:0;text-align:left;margin-left:29.7pt;margin-top:-9pt;width:172.7pt;height:104.55pt;z-index:251684864;mso-position-horizontal-relative:page" coordorigin="594,-180" coordsize="3454,2091">
            <v:shape id="AutoShape 106" o:spid="_x0000_s1258" style="position:absolute;left:722;top:1;width:3325;height:1910;visibility:visible" coordsize="3325,1910" o:spt="100" adj="0,,0" path="m7,13r,1636l185,1649r,261l298,1656r3027,l3325,16,7,13xm7,l,13r7,l7,xe" fillcolor="#ffd4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,14;7,1650;185,1650;185,1911;298,1657;3325,1657;3325,17;7,14;7,1;0,14;7,14;7,1" o:connectangles="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AutoShape 105" o:spid="_x0000_s1259" style="position:absolute;left:603;top:-170;width:3325;height:1910;visibility:visible" coordsize="3325,1910" o:spt="100" adj="0,,0" path="m7,14r,1635l185,1649r,261l298,1656r3027,l3325,16,7,14xm7,l,14r7,l7,xe" fillcolor="#f7f5f4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,-156;7,1479;185,1479;185,1740;298,1486;3325,1486;3325,-154;7,-156;7,-170;0,-156;7,-156;7,-170" o:connectangles="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Freeform 104" o:spid="_x0000_s1260" style="position:absolute;left:603;top:-170;width:3325;height:1910;visibility:visible;mso-wrap-style:square;v-text-anchor:top" coordsize="3325,1910" path="m7,r,1649l185,1649r,261l298,1656r3027,l3325,16,,14e" filled="f" strokecolor="#ffd400" strokeweight="1pt">
              <v:path arrowok="t" o:connecttype="custom" o:connectlocs="7,-170;7,1479;185,1479;185,1740;298,1486;3325,1486;3325,-154;0,-156" o:connectangles="0,0,0,0,0,0,0,0"/>
            </v:shape>
            <v:shape id="Text Box 103" o:spid="_x0000_s1261" type="#_x0000_t202" style="position:absolute;left:593;top:-180;width:3454;height:2091;visibility:visible" fillcolor="#8064a2" strokecolor="#f2f2f2" strokeweight="3pt">
              <v:shadow on="t" color="#3f3151" opacity=".5" offset="1pt"/>
              <v:textbox inset="0,0,0,0">
                <w:txbxContent>
                  <w:p w:rsidR="0091330F" w:rsidRDefault="0091330F"/>
                  <w:p w:rsidR="0091330F" w:rsidRDefault="0091330F">
                    <w:pPr>
                      <w:spacing w:before="169"/>
                      <w:ind w:left="294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231F20"/>
                        <w:sz w:val="20"/>
                        <w:szCs w:val="20"/>
                      </w:rPr>
                      <w:t>Nociones básicas</w:t>
                    </w:r>
                  </w:p>
                  <w:p w:rsidR="0091330F" w:rsidRDefault="0091330F">
                    <w:pPr>
                      <w:spacing w:before="27"/>
                      <w:ind w:left="294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231F20"/>
                        <w:sz w:val="28"/>
                        <w:szCs w:val="28"/>
                      </w:rPr>
                      <w:t>Editor de Título</w:t>
                    </w:r>
                  </w:p>
                </w:txbxContent>
              </v:textbox>
            </v:shape>
            <w10:wrap anchorx="page"/>
            <w10:anchorlock/>
          </v:group>
        </w:pict>
      </w:r>
      <w:r>
        <w:rPr>
          <w:w w:val="105"/>
        </w:rPr>
        <w:t xml:space="preserve">Se pueden agregar </w:t>
      </w:r>
      <w:r>
        <w:rPr>
          <w:spacing w:val="-3"/>
          <w:w w:val="105"/>
        </w:rPr>
        <w:t xml:space="preserve">textos </w:t>
      </w:r>
      <w:r>
        <w:rPr>
          <w:w w:val="105"/>
        </w:rPr>
        <w:t xml:space="preserve">o títulos como clip del video. Elegir del menú Titulo la opción </w:t>
      </w:r>
      <w:r>
        <w:rPr>
          <w:b/>
          <w:bCs/>
          <w:spacing w:val="-5"/>
          <w:w w:val="105"/>
        </w:rPr>
        <w:t xml:space="preserve">Nuevo </w:t>
      </w:r>
      <w:r>
        <w:rPr>
          <w:b/>
          <w:bCs/>
          <w:spacing w:val="-4"/>
          <w:w w:val="105"/>
        </w:rPr>
        <w:t>título...</w:t>
      </w:r>
    </w:p>
    <w:p w:rsidR="0091330F" w:rsidRDefault="0091330F">
      <w:pPr>
        <w:pStyle w:val="BodyText"/>
        <w:spacing w:before="5"/>
        <w:rPr>
          <w:b/>
          <w:bCs/>
          <w:sz w:val="19"/>
          <w:szCs w:val="19"/>
        </w:rPr>
      </w:pPr>
      <w:r>
        <w:rPr>
          <w:noProof/>
          <w:lang w:val="en-US" w:eastAsia="en-US"/>
        </w:rPr>
        <w:pict>
          <v:group id="Group 99" o:spid="_x0000_s1262" style="position:absolute;margin-left:238.7pt;margin-top:13.9pt;width:296.2pt;height:91.5pt;z-index:251664384;mso-wrap-distance-left:0;mso-wrap-distance-right:0;mso-position-horizontal-relative:page" coordorigin="4774,278" coordsize="5924,1830">
            <v:shape id="Picture 101" o:spid="_x0000_s1263" type="#_x0000_t75" style="position:absolute;left:4773;top:278;width:5924;height:1830;visibility:visible">
              <v:imagedata r:id="rId55" o:title=""/>
            </v:shape>
            <v:rect id="Rectangle 100" o:spid="_x0000_s1264" style="position:absolute;left:6596;top:694;width:3745;height:608;visibility:visible" filled="f" strokecolor="#ffd400" strokeweight="2pt"/>
            <w10:wrap type="topAndBottom" anchorx="page"/>
            <w10:anchorlock/>
          </v:group>
        </w:pict>
      </w:r>
    </w:p>
    <w:p w:rsidR="0091330F" w:rsidRDefault="0091330F">
      <w:pPr>
        <w:pStyle w:val="BodyText"/>
        <w:rPr>
          <w:b/>
          <w:bCs/>
          <w:sz w:val="20"/>
          <w:szCs w:val="20"/>
        </w:rPr>
      </w:pPr>
    </w:p>
    <w:p w:rsidR="0091330F" w:rsidRDefault="0091330F">
      <w:pPr>
        <w:pStyle w:val="BodyText"/>
        <w:spacing w:before="9"/>
        <w:rPr>
          <w:b/>
          <w:bCs/>
          <w:sz w:val="27"/>
          <w:szCs w:val="27"/>
        </w:rPr>
      </w:pPr>
    </w:p>
    <w:p w:rsidR="0091330F" w:rsidRDefault="0091330F">
      <w:pPr>
        <w:pStyle w:val="BodyText"/>
        <w:spacing w:before="89" w:line="369" w:lineRule="auto"/>
        <w:ind w:left="4285" w:right="864"/>
      </w:pPr>
      <w:r>
        <w:rPr>
          <w:color w:val="231F20"/>
          <w:w w:val="105"/>
        </w:rPr>
        <w:t>Seabrirálaventana</w:t>
      </w:r>
      <w:r>
        <w:rPr>
          <w:b/>
          <w:bCs/>
          <w:color w:val="231F20"/>
          <w:w w:val="105"/>
        </w:rPr>
        <w:t>EditordeTítulo</w:t>
      </w:r>
      <w:r>
        <w:rPr>
          <w:color w:val="231F20"/>
          <w:w w:val="105"/>
        </w:rPr>
        <w:t>dondeseleccionarelfor- mato deltítulo.</w:t>
      </w:r>
    </w:p>
    <w:p w:rsidR="0091330F" w:rsidRDefault="0091330F">
      <w:pPr>
        <w:spacing w:line="369" w:lineRule="auto"/>
        <w:sectPr w:rsidR="0091330F">
          <w:pgSz w:w="11910" w:h="16840"/>
          <w:pgMar w:top="980" w:right="0" w:bottom="960" w:left="0" w:header="584" w:footer="769" w:gutter="0"/>
          <w:cols w:space="720"/>
        </w:sect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spacing w:before="1" w:after="1"/>
        <w:rPr>
          <w:sz w:val="21"/>
          <w:szCs w:val="21"/>
        </w:rPr>
      </w:pPr>
    </w:p>
    <w:p w:rsidR="0091330F" w:rsidRDefault="0091330F">
      <w:pPr>
        <w:pStyle w:val="BodyText"/>
        <w:ind w:left="4275"/>
        <w:rPr>
          <w:sz w:val="20"/>
          <w:szCs w:val="20"/>
        </w:rPr>
      </w:pPr>
      <w:r>
        <w:rPr>
          <w:noProof/>
          <w:lang w:val="en-US" w:eastAsia="en-US"/>
        </w:rPr>
      </w:r>
      <w:r w:rsidRPr="00FC07D8">
        <w:rPr>
          <w:noProof/>
          <w:sz w:val="20"/>
          <w:szCs w:val="20"/>
          <w:lang w:val="es-AR" w:eastAsia="es-AR"/>
        </w:rPr>
        <w:pict>
          <v:group id="Group 73" o:spid="_x0000_s1265" style="width:338.95pt;height:284.35pt;mso-position-horizontal-relative:char;mso-position-vertical-relative:line" coordsize="6779,5687">
            <v:shape id="Picture 98" o:spid="_x0000_s1266" type="#_x0000_t75" style="position:absolute;width:6555;height:5687;visibility:visible">
              <v:imagedata r:id="rId56" o:title=""/>
            </v:shape>
            <v:shape id="Freeform 97" o:spid="_x0000_s1267" style="position:absolute;left:2683;top:961;width:406;height:406;visibility:visible;mso-wrap-style:square;v-text-anchor:top" coordsize="406,406" path="m203,l124,16,59,59,16,124,,203r16,79l59,346r65,44l203,406r79,-16l346,346r44,-64l406,203,390,124,346,59,282,16,203,xe" stroked="f">
              <v:path arrowok="t" o:connecttype="custom" o:connectlocs="203,962;124,978;59,1021;16,1086;0,1165;16,1244;59,1308;124,1352;203,1368;282,1352;346,1308;390,1244;406,1165;390,1086;346,1021;282,978;203,962" o:connectangles="0,0,0,0,0,0,0,0,0,0,0,0,0,0,0,0,0"/>
            </v:shape>
            <v:shape id="Freeform 96" o:spid="_x0000_s1268" style="position:absolute;left:2683;top:961;width:406;height:406;visibility:visible;mso-wrap-style:square;v-text-anchor:top" coordsize="406,406" path="m203,406r79,-16l346,346r44,-64l406,203,390,124,346,59,282,16,203,,124,16,59,59,16,124,,203r16,79l59,346r65,44l203,406xe" filled="f" strokecolor="#ffd400" strokeweight="2pt">
              <v:path arrowok="t" o:connecttype="custom" o:connectlocs="203,1368;282,1352;346,1308;390,1244;406,1165;390,1086;346,1021;282,978;203,962;124,978;59,1021;16,1086;0,1165;16,1244;59,1308;124,1352;203,1368" o:connectangles="0,0,0,0,0,0,0,0,0,0,0,0,0,0,0,0,0"/>
            </v:shape>
            <v:shape id="Freeform 95" o:spid="_x0000_s1269" style="position:absolute;left:6352;top:706;width:406;height:406;visibility:visible;mso-wrap-style:square;v-text-anchor:top" coordsize="406,406" path="m203,l124,16,59,59,16,124,,203r16,79l59,346r65,44l203,406r79,-16l346,346r44,-64l406,203,390,124,346,59,282,16,203,xe" stroked="f">
              <v:path arrowok="t" o:connecttype="custom" o:connectlocs="203,707;124,723;59,766;16,831;0,910;16,989;59,1053;124,1097;203,1113;282,1097;346,1053;390,989;406,910;390,831;346,766;282,723;203,707" o:connectangles="0,0,0,0,0,0,0,0,0,0,0,0,0,0,0,0,0"/>
            </v:shape>
            <v:shape id="Freeform 94" o:spid="_x0000_s1270" style="position:absolute;left:6352;top:706;width:406;height:406;visibility:visible;mso-wrap-style:square;v-text-anchor:top" coordsize="406,406" path="m203,406r79,-16l346,346r44,-64l406,203,390,124,346,59,282,16,203,,124,16,59,59,16,124,,203r16,79l59,346r65,44l203,406xe" filled="f" strokecolor="#ffd400" strokeweight="2pt">
              <v:path arrowok="t" o:connecttype="custom" o:connectlocs="203,1113;282,1097;346,1053;390,989;406,910;390,831;346,766;282,723;203,707;124,723;59,766;16,831;0,910;16,989;59,1053;124,1097;203,1113" o:connectangles="0,0,0,0,0,0,0,0,0,0,0,0,0,0,0,0,0"/>
            </v:shape>
            <v:shape id="Freeform 93" o:spid="_x0000_s1271" style="position:absolute;left:3926;top:1071;width:406;height:406;visibility:visible;mso-wrap-style:square;v-text-anchor:top" coordsize="406,406" path="m203,l124,16,60,59,16,124,,203r16,79l60,346r64,44l203,406r79,-16l347,346r43,-64l406,203,390,124,347,59,282,16,203,xe" stroked="f">
              <v:path arrowok="t" o:connecttype="custom" o:connectlocs="203,1072;124,1088;60,1131;16,1196;0,1275;16,1354;60,1418;124,1462;203,1478;282,1462;347,1418;390,1354;406,1275;390,1196;347,1131;282,1088;203,1072" o:connectangles="0,0,0,0,0,0,0,0,0,0,0,0,0,0,0,0,0"/>
            </v:shape>
            <v:shape id="Freeform 92" o:spid="_x0000_s1272" style="position:absolute;left:3926;top:1071;width:406;height:406;visibility:visible;mso-wrap-style:square;v-text-anchor:top" coordsize="406,406" path="m203,406r79,-16l347,346r43,-64l406,203,390,124,347,59,282,16,203,,124,16,60,59,16,124,,203r16,79l60,346r64,44l203,406xe" filled="f" strokecolor="#ffd400" strokeweight="2pt">
              <v:path arrowok="t" o:connecttype="custom" o:connectlocs="203,1478;282,1462;347,1418;390,1354;406,1275;390,1196;347,1131;282,1088;203,1072;124,1088;60,1131;16,1196;0,1275;16,1354;60,1418;124,1462;203,1478" o:connectangles="0,0,0,0,0,0,0,0,0,0,0,0,0,0,0,0,0"/>
            </v:shape>
            <v:shape id="Freeform 91" o:spid="_x0000_s1273" style="position:absolute;left:6352;top:1863;width:406;height:406;visibility:visible;mso-wrap-style:square;v-text-anchor:top" coordsize="406,406" path="m203,l124,16,59,60,16,124,,203r16,79l59,347r65,43l203,406r79,-16l346,347r44,-65l406,203,390,124,346,60,282,16,203,xe" stroked="f">
              <v:path arrowok="t" o:connecttype="custom" o:connectlocs="203,1863;124,1879;59,1923;16,1987;0,2066;16,2145;59,2210;124,2253;203,2269;282,2253;346,2210;390,2145;406,2066;390,1987;346,1923;282,1879;203,1863" o:connectangles="0,0,0,0,0,0,0,0,0,0,0,0,0,0,0,0,0"/>
            </v:shape>
            <v:shape id="Freeform 90" o:spid="_x0000_s1274" style="position:absolute;left:6352;top:1863;width:406;height:406;visibility:visible;mso-wrap-style:square;v-text-anchor:top" coordsize="406,406" path="m203,406r79,-16l346,347r44,-65l406,203,390,124,346,60,282,16,203,,124,16,59,60,16,124,,203r16,79l59,347r65,43l203,406xe" filled="f" strokecolor="#ffd400" strokeweight="2pt">
              <v:path arrowok="t" o:connecttype="custom" o:connectlocs="203,2269;282,2253;346,2210;390,2145;406,2066;390,1987;346,1923;282,1879;203,1863;124,1879;59,1923;16,1987;0,2066;16,2145;59,2210;124,2253;203,2269" o:connectangles="0,0,0,0,0,0,0,0,0,0,0,0,0,0,0,0,0"/>
            </v:shape>
            <v:shape id="Freeform 89" o:spid="_x0000_s1275" style="position:absolute;left:3896;top:2262;width:406;height:406;visibility:visible;mso-wrap-style:square;v-text-anchor:top" coordsize="406,406" path="m203,l124,16,60,60,16,124,,203r16,79l60,347r64,43l203,406r79,-16l347,347r43,-65l406,203,390,124,347,60,282,16,203,xe" stroked="f">
              <v:path arrowok="t" o:connecttype="custom" o:connectlocs="203,2262;124,2278;60,2322;16,2386;0,2465;16,2544;60,2609;124,2652;203,2668;282,2652;347,2609;390,2544;406,2465;390,2386;347,2322;282,2278;203,2262" o:connectangles="0,0,0,0,0,0,0,0,0,0,0,0,0,0,0,0,0"/>
            </v:shape>
            <v:shape id="Freeform 88" o:spid="_x0000_s1276" style="position:absolute;left:3896;top:2262;width:406;height:406;visibility:visible;mso-wrap-style:square;v-text-anchor:top" coordsize="406,406" path="m203,406r79,-16l347,347r43,-65l406,203,390,124,347,60,282,16,203,,124,16,60,60,16,124,,203r16,79l60,347r64,43l203,406xe" filled="f" strokecolor="#ffd400" strokeweight="2pt">
              <v:path arrowok="t" o:connecttype="custom" o:connectlocs="203,2668;282,2652;347,2609;390,2544;406,2465;390,2386;347,2322;282,2278;203,2262;124,2278;60,2322;16,2386;0,2465;16,2544;60,2609;124,2652;203,2668" o:connectangles="0,0,0,0,0,0,0,0,0,0,0,0,0,0,0,0,0"/>
            </v:shape>
            <v:shape id="Freeform 87" o:spid="_x0000_s1277" style="position:absolute;left:6292;top:2609;width:406;height:406;visibility:visible;mso-wrap-style:square;v-text-anchor:top" coordsize="406,406" path="m203,l124,16,59,59,16,124,,203r16,79l59,346r65,44l203,406r79,-16l346,346r44,-64l406,203,390,124,346,59,282,16,203,xe" stroked="f">
              <v:path arrowok="t" o:connecttype="custom" o:connectlocs="203,2610;124,2626;59,2669;16,2734;0,2813;16,2892;59,2956;124,3000;203,3016;282,3000;346,2956;390,2892;406,2813;390,2734;346,2669;282,2626;203,2610" o:connectangles="0,0,0,0,0,0,0,0,0,0,0,0,0,0,0,0,0"/>
            </v:shape>
            <v:shape id="Freeform 86" o:spid="_x0000_s1278" style="position:absolute;left:6292;top:2609;width:406;height:406;visibility:visible;mso-wrap-style:square;v-text-anchor:top" coordsize="406,406" path="m203,406r79,-16l346,346r44,-64l406,203,390,124,346,59,282,16,203,,124,16,59,59,16,124,,203r16,79l59,346r65,44l203,406xe" filled="f" strokecolor="#ffd400" strokeweight="2pt">
              <v:path arrowok="t" o:connecttype="custom" o:connectlocs="203,3016;282,3000;346,2956;390,2892;406,2813;390,2734;346,2669;282,2626;203,2610;124,2626;59,2669;16,2734;0,2813;16,2892;59,2956;124,3000;203,3016" o:connectangles="0,0,0,0,0,0,0,0,0,0,0,0,0,0,0,0,0"/>
            </v:shape>
            <v:shape id="Freeform 85" o:spid="_x0000_s1279" style="position:absolute;left:3990;top:3048;width:406;height:406;visibility:visible;mso-wrap-style:square;v-text-anchor:top" coordsize="406,406" path="m203,l124,16,60,60,16,124,,203r16,79l60,347r64,43l203,406r79,-16l347,347r43,-65l406,203,390,124,347,60,282,16,203,xe" stroked="f">
              <v:path arrowok="t" o:connecttype="custom" o:connectlocs="203,3048;124,3064;60,3108;16,3172;0,3251;16,3330;60,3395;124,3438;203,3454;282,3438;347,3395;390,3330;406,3251;390,3172;347,3108;282,3064;203,3048" o:connectangles="0,0,0,0,0,0,0,0,0,0,0,0,0,0,0,0,0"/>
            </v:shape>
            <v:shape id="Freeform 84" o:spid="_x0000_s1280" style="position:absolute;left:3990;top:3048;width:406;height:406;visibility:visible;mso-wrap-style:square;v-text-anchor:top" coordsize="406,406" path="m203,406r79,-16l347,347r43,-65l406,203,390,124,347,60,282,16,203,,124,16,60,60,16,124,,203r16,79l60,347r64,43l203,406xe" filled="f" strokecolor="#ffd400" strokeweight="2pt">
              <v:path arrowok="t" o:connecttype="custom" o:connectlocs="203,3454;282,3438;347,3395;390,3330;406,3251;390,3172;347,3108;282,3064;203,3048;124,3064;60,3108;16,3172;0,3251;16,3330;60,3395;124,3438;203,3454" o:connectangles="0,0,0,0,0,0,0,0,0,0,0,0,0,0,0,0,0"/>
            </v:shape>
            <v:shape id="Freeform 83" o:spid="_x0000_s1281" style="position:absolute;left:6252;top:3400;width:406;height:406;visibility:visible;mso-wrap-style:square;v-text-anchor:top" coordsize="406,406" path="m203,l124,16,59,60,16,124,,203r16,79l59,347r65,43l203,406r79,-16l346,347r44,-65l406,203,390,124,346,60,282,16,203,xe" stroked="f">
              <v:path arrowok="t" o:connecttype="custom" o:connectlocs="203,3400;124,3416;59,3460;16,3524;0,3603;16,3682;59,3747;124,3790;203,3806;282,3790;346,3747;390,3682;406,3603;390,3524;346,3460;282,3416;203,3400" o:connectangles="0,0,0,0,0,0,0,0,0,0,0,0,0,0,0,0,0"/>
            </v:shape>
            <v:shape id="Freeform 82" o:spid="_x0000_s1282" style="position:absolute;left:6252;top:3400;width:406;height:406;visibility:visible;mso-wrap-style:square;v-text-anchor:top" coordsize="406,406" path="m203,406r79,-16l346,347r44,-65l406,203,390,124,346,60,282,16,203,,124,16,59,60,16,124,,203r16,79l59,347r65,43l203,406xe" filled="f" strokecolor="#ffd400" strokeweight="2pt">
              <v:path arrowok="t" o:connecttype="custom" o:connectlocs="203,3806;282,3790;346,3747;390,3682;406,3603;390,3524;346,3460;282,3416;203,3400;124,3416;59,3460;16,3524;0,3603;16,3682;59,3747;124,3790;203,3806" o:connectangles="0,0,0,0,0,0,0,0,0,0,0,0,0,0,0,0,0"/>
            </v:shape>
            <v:shape id="Text Box 81" o:spid="_x0000_s1283" type="#_x0000_t202" style="position:absolute;left:6493;top:785;width:145;height:225;visibility:visible" filled="f" stroked="f">
              <v:textbox inset="0,0,0,0">
                <w:txbxContent>
                  <w:p w:rsidR="0091330F" w:rsidRDefault="0091330F">
                    <w:pPr>
                      <w:spacing w:line="224" w:lineRule="exact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231F20"/>
                        <w:w w:val="97"/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</v:shape>
            <v:shape id="Text Box 80" o:spid="_x0000_s1284" type="#_x0000_t202" style="position:absolute;left:2841;top:1060;width:108;height:226;visibility:visible" filled="f" stroked="f">
              <v:textbox inset="0,0,0,0">
                <w:txbxContent>
                  <w:p w:rsidR="0091330F" w:rsidRDefault="0091330F">
                    <w:pPr>
                      <w:spacing w:line="225" w:lineRule="exact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Calibri" w:eastAsia="Times New Roman" w:cs="Calibri"/>
                        <w:color w:val="231F20"/>
                        <w:spacing w:val="-98"/>
                        <w:position w:val="1"/>
                        <w:sz w:val="20"/>
                        <w:szCs w:val="20"/>
                      </w:rPr>
                      <w:t>1</w:t>
                    </w:r>
                    <w:r>
                      <w:rPr>
                        <w:b/>
                        <w:bCs/>
                        <w:color w:val="231F20"/>
                        <w:w w:val="66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  <v:shape id="Text Box 79" o:spid="_x0000_s1285" type="#_x0000_t202" style="position:absolute;left:4067;top:1150;width:145;height:225;visibility:visible" filled="f" stroked="f">
              <v:textbox inset="0,0,0,0">
                <w:txbxContent>
                  <w:p w:rsidR="0091330F" w:rsidRDefault="0091330F">
                    <w:pPr>
                      <w:spacing w:line="224" w:lineRule="exact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231F20"/>
                        <w:w w:val="97"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shape>
            <v:shape id="Text Box 78" o:spid="_x0000_s1286" type="#_x0000_t202" style="position:absolute;left:6486;top:1941;width:158;height:225;visibility:visible" filled="f" stroked="f">
              <v:textbox inset="0,0,0,0">
                <w:txbxContent>
                  <w:p w:rsidR="0091330F" w:rsidRDefault="0091330F">
                    <w:pPr>
                      <w:spacing w:line="224" w:lineRule="exact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231F20"/>
                        <w:w w:val="107"/>
                        <w:sz w:val="20"/>
                        <w:szCs w:val="20"/>
                      </w:rPr>
                      <w:t>4</w:t>
                    </w:r>
                  </w:p>
                </w:txbxContent>
              </v:textbox>
            </v:shape>
            <v:shape id="Text Box 77" o:spid="_x0000_s1287" type="#_x0000_t202" style="position:absolute;left:4036;top:2340;width:146;height:225;visibility:visible" filled="f" stroked="f">
              <v:textbox inset="0,0,0,0">
                <w:txbxContent>
                  <w:p w:rsidR="0091330F" w:rsidRDefault="0091330F">
                    <w:pPr>
                      <w:spacing w:line="224" w:lineRule="exact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231F20"/>
                        <w:w w:val="98"/>
                        <w:sz w:val="20"/>
                        <w:szCs w:val="20"/>
                      </w:rPr>
                      <w:t>5</w:t>
                    </w:r>
                  </w:p>
                </w:txbxContent>
              </v:textbox>
            </v:shape>
            <v:shape id="Text Box 76" o:spid="_x0000_s1288" type="#_x0000_t202" style="position:absolute;left:6429;top:2688;width:153;height:225;visibility:visible" filled="f" stroked="f">
              <v:textbox inset="0,0,0,0">
                <w:txbxContent>
                  <w:p w:rsidR="0091330F" w:rsidRDefault="0091330F">
                    <w:pPr>
                      <w:spacing w:line="224" w:lineRule="exact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231F20"/>
                        <w:w w:val="103"/>
                        <w:sz w:val="20"/>
                        <w:szCs w:val="20"/>
                      </w:rPr>
                      <w:t>6</w:t>
                    </w:r>
                  </w:p>
                </w:txbxContent>
              </v:textbox>
            </v:shape>
            <v:shape id="Text Box 75" o:spid="_x0000_s1289" type="#_x0000_t202" style="position:absolute;left:4131;top:3127;width:144;height:225;visibility:visible" filled="f" stroked="f">
              <v:textbox inset="0,0,0,0">
                <w:txbxContent>
                  <w:p w:rsidR="0091330F" w:rsidRDefault="0091330F">
                    <w:pPr>
                      <w:spacing w:line="224" w:lineRule="exact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231F20"/>
                        <w:w w:val="96"/>
                        <w:sz w:val="20"/>
                        <w:szCs w:val="20"/>
                      </w:rPr>
                      <w:t>7</w:t>
                    </w:r>
                  </w:p>
                </w:txbxContent>
              </v:textbox>
            </v:shape>
            <v:shape id="Text Box 74" o:spid="_x0000_s1290" type="#_x0000_t202" style="position:absolute;left:6392;top:3478;width:146;height:225;visibility:visible" filled="f" stroked="f">
              <v:textbox inset="0,0,0,0">
                <w:txbxContent>
                  <w:p w:rsidR="0091330F" w:rsidRDefault="0091330F">
                    <w:pPr>
                      <w:spacing w:line="224" w:lineRule="exact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231F20"/>
                        <w:w w:val="98"/>
                        <w:sz w:val="20"/>
                        <w:szCs w:val="20"/>
                      </w:rPr>
                      <w:t>8</w:t>
                    </w:r>
                  </w:p>
                </w:txbxContent>
              </v:textbox>
            </v:shape>
            <w10:anchorlock/>
          </v:group>
        </w:pict>
      </w:r>
    </w:p>
    <w:p w:rsidR="0091330F" w:rsidRDefault="0091330F">
      <w:pPr>
        <w:pStyle w:val="BodyText"/>
        <w:spacing w:before="4"/>
        <w:rPr>
          <w:sz w:val="15"/>
          <w:szCs w:val="15"/>
        </w:rPr>
      </w:pPr>
    </w:p>
    <w:p w:rsidR="0091330F" w:rsidRDefault="0091330F">
      <w:pPr>
        <w:pStyle w:val="ListParagraph"/>
        <w:numPr>
          <w:ilvl w:val="0"/>
          <w:numId w:val="1"/>
        </w:numPr>
        <w:tabs>
          <w:tab w:val="left" w:pos="4886"/>
        </w:tabs>
        <w:spacing w:before="89" w:line="369" w:lineRule="auto"/>
        <w:ind w:right="718"/>
        <w:jc w:val="both"/>
      </w:pPr>
      <w:r>
        <w:rPr>
          <w:b/>
          <w:bCs/>
        </w:rPr>
        <w:t>Previsualización del título</w:t>
      </w:r>
      <w:r>
        <w:t xml:space="preserve">: en esta  ventana  se  </w:t>
      </w:r>
      <w:r>
        <w:rPr>
          <w:spacing w:val="-3"/>
        </w:rPr>
        <w:t xml:space="preserve">podrán  </w:t>
      </w:r>
      <w:r>
        <w:t xml:space="preserve">ir observando las modiicaciones a medida que se </w:t>
      </w:r>
      <w:r>
        <w:rPr>
          <w:spacing w:val="-6"/>
        </w:rPr>
        <w:t xml:space="preserve">van </w:t>
      </w:r>
      <w:r>
        <w:t>realizando.</w:t>
      </w:r>
    </w:p>
    <w:p w:rsidR="0091330F" w:rsidRDefault="0091330F">
      <w:pPr>
        <w:pStyle w:val="ListParagraph"/>
        <w:numPr>
          <w:ilvl w:val="0"/>
          <w:numId w:val="1"/>
        </w:numPr>
        <w:tabs>
          <w:tab w:val="left" w:pos="4886"/>
        </w:tabs>
        <w:spacing w:before="202" w:line="369" w:lineRule="auto"/>
        <w:ind w:right="718"/>
        <w:jc w:val="both"/>
      </w:pPr>
      <w:r>
        <w:rPr>
          <w:b/>
          <w:bCs/>
          <w:w w:val="105"/>
        </w:rPr>
        <w:t>Elegir plantilla</w:t>
      </w:r>
      <w:r>
        <w:rPr>
          <w:w w:val="105"/>
        </w:rPr>
        <w:t>: seleccionar una plantilla de archivo</w:t>
      </w:r>
      <w:r>
        <w:rPr>
          <w:spacing w:val="-6"/>
          <w:w w:val="105"/>
        </w:rPr>
        <w:t xml:space="preserve">SVG </w:t>
      </w:r>
      <w:r>
        <w:rPr>
          <w:w w:val="105"/>
        </w:rPr>
        <w:t>para utilizarla comotítulo.</w:t>
      </w:r>
    </w:p>
    <w:p w:rsidR="0091330F" w:rsidRDefault="0091330F">
      <w:pPr>
        <w:pStyle w:val="BodyText"/>
        <w:spacing w:before="10"/>
        <w:rPr>
          <w:sz w:val="20"/>
          <w:szCs w:val="20"/>
        </w:rPr>
      </w:pPr>
      <w:r>
        <w:rPr>
          <w:noProof/>
          <w:lang w:val="en-US" w:eastAsia="en-US"/>
        </w:rPr>
        <w:pict>
          <v:shape id="image82.jpeg" o:spid="_x0000_s1291" type="#_x0000_t75" style="position:absolute;margin-left:214.3pt;margin-top:14.25pt;width:328.8pt;height:263.85pt;z-index:251626496;visibility:visible;mso-wrap-distance-left:0;mso-wrap-distance-right:0;mso-position-horizontal-relative:page">
            <v:imagedata r:id="rId57" o:title=""/>
            <w10:wrap type="topAndBottom" anchorx="page"/>
            <w10:anchorlock/>
          </v:shape>
        </w:pict>
      </w:r>
    </w:p>
    <w:p w:rsidR="0091330F" w:rsidRDefault="0091330F">
      <w:pPr>
        <w:rPr>
          <w:sz w:val="20"/>
          <w:szCs w:val="20"/>
        </w:rPr>
        <w:sectPr w:rsidR="0091330F">
          <w:pgSz w:w="11910" w:h="16840"/>
          <w:pgMar w:top="980" w:right="0" w:bottom="960" w:left="0" w:header="584" w:footer="769" w:gutter="0"/>
          <w:cols w:space="720"/>
        </w:sect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spacing w:before="2"/>
        <w:rPr>
          <w:sz w:val="21"/>
          <w:szCs w:val="21"/>
        </w:rPr>
      </w:pPr>
    </w:p>
    <w:p w:rsidR="0091330F" w:rsidRDefault="0091330F">
      <w:pPr>
        <w:pStyle w:val="ListParagraph"/>
        <w:numPr>
          <w:ilvl w:val="0"/>
          <w:numId w:val="1"/>
        </w:numPr>
        <w:tabs>
          <w:tab w:val="left" w:pos="4864"/>
        </w:tabs>
        <w:spacing w:line="369" w:lineRule="auto"/>
        <w:ind w:left="4863" w:right="717"/>
        <w:jc w:val="both"/>
      </w:pPr>
      <w:r>
        <w:rPr>
          <w:b/>
          <w:bCs/>
        </w:rPr>
        <w:t xml:space="preserve">Crear título </w:t>
      </w:r>
      <w:r>
        <w:rPr>
          <w:b/>
          <w:bCs/>
          <w:spacing w:val="-3"/>
        </w:rPr>
        <w:t>nuevo</w:t>
      </w:r>
      <w:r>
        <w:rPr>
          <w:spacing w:val="-3"/>
        </w:rPr>
        <w:t xml:space="preserve">: </w:t>
      </w:r>
      <w:r>
        <w:t xml:space="preserve">crea un título utilizando la plantilla </w:t>
      </w:r>
      <w:r>
        <w:rPr>
          <w:spacing w:val="-6"/>
        </w:rPr>
        <w:t xml:space="preserve">SVG </w:t>
      </w:r>
      <w:r>
        <w:t xml:space="preserve">seleccionada. Se abrirá el cuadro </w:t>
      </w:r>
      <w:r>
        <w:rPr>
          <w:b/>
          <w:bCs/>
        </w:rPr>
        <w:t xml:space="preserve">Introducir </w:t>
      </w:r>
      <w:r>
        <w:rPr>
          <w:b/>
          <w:bCs/>
          <w:spacing w:val="-3"/>
        </w:rPr>
        <w:t xml:space="preserve">nombre </w:t>
      </w:r>
      <w:r>
        <w:t xml:space="preserve">donde indicar el nombre del título que será ubicado en </w:t>
      </w:r>
      <w:r>
        <w:rPr>
          <w:spacing w:val="-8"/>
        </w:rPr>
        <w:t xml:space="preserve">la </w:t>
      </w:r>
      <w:r>
        <w:t xml:space="preserve">solapa </w:t>
      </w:r>
      <w:r>
        <w:rPr>
          <w:b/>
          <w:bCs/>
        </w:rPr>
        <w:t>Archivos del</w:t>
      </w:r>
      <w:r>
        <w:rPr>
          <w:b/>
          <w:bCs/>
          <w:spacing w:val="-3"/>
        </w:rPr>
        <w:t>proyecto</w:t>
      </w:r>
      <w:r>
        <w:rPr>
          <w:spacing w:val="-3"/>
        </w:rPr>
        <w:t>.</w:t>
      </w:r>
    </w:p>
    <w:p w:rsidR="0091330F" w:rsidRDefault="0091330F">
      <w:pPr>
        <w:pStyle w:val="BodyText"/>
        <w:spacing w:before="9"/>
        <w:rPr>
          <w:sz w:val="20"/>
          <w:szCs w:val="20"/>
        </w:rPr>
      </w:pPr>
      <w:r>
        <w:rPr>
          <w:noProof/>
          <w:lang w:val="en-US" w:eastAsia="en-US"/>
        </w:rPr>
        <w:pict>
          <v:shape id="image83.png" o:spid="_x0000_s1292" type="#_x0000_t75" style="position:absolute;margin-left:232.45pt;margin-top:14.2pt;width:325.5pt;height:145.5pt;z-index:251627520;visibility:visible;mso-wrap-distance-left:0;mso-wrap-distance-right:0;mso-position-horizontal-relative:page">
            <v:imagedata r:id="rId58" o:title=""/>
            <w10:wrap type="topAndBottom" anchorx="page"/>
            <w10:anchorlock/>
          </v:shape>
        </w:pict>
      </w:r>
    </w:p>
    <w:p w:rsidR="0091330F" w:rsidRDefault="0091330F">
      <w:pPr>
        <w:pStyle w:val="BodyText"/>
        <w:rPr>
          <w:sz w:val="8"/>
          <w:szCs w:val="8"/>
        </w:rPr>
      </w:pPr>
    </w:p>
    <w:p w:rsidR="0091330F" w:rsidRDefault="0091330F">
      <w:pPr>
        <w:pStyle w:val="BodyText"/>
        <w:spacing w:before="84" w:line="369" w:lineRule="auto"/>
        <w:ind w:left="4830" w:right="1245" w:firstLine="66"/>
      </w:pPr>
      <w:r>
        <w:rPr>
          <w:color w:val="231F20"/>
          <w:w w:val="105"/>
        </w:rPr>
        <w:t>Acontinuaciónsedeberáingresareltítulo(</w:t>
      </w:r>
      <w:r>
        <w:rPr>
          <w:i/>
          <w:iCs/>
          <w:w w:val="105"/>
        </w:rPr>
        <w:t>Title</w:t>
      </w:r>
      <w:r>
        <w:rPr>
          <w:color w:val="231F20"/>
          <w:w w:val="105"/>
        </w:rPr>
        <w:t>)</w:t>
      </w:r>
      <w:r>
        <w:rPr>
          <w:color w:val="231F20"/>
          <w:spacing w:val="-12"/>
          <w:w w:val="105"/>
        </w:rPr>
        <w:t xml:space="preserve">y/o </w:t>
      </w:r>
      <w:r>
        <w:rPr>
          <w:color w:val="231F20"/>
          <w:w w:val="105"/>
        </w:rPr>
        <w:t xml:space="preserve">subtítulo </w:t>
      </w:r>
      <w:r>
        <w:rPr>
          <w:color w:val="231F20"/>
          <w:spacing w:val="-3"/>
          <w:w w:val="105"/>
        </w:rPr>
        <w:t>(</w:t>
      </w:r>
      <w:r>
        <w:rPr>
          <w:i/>
          <w:iCs/>
          <w:spacing w:val="-3"/>
          <w:w w:val="105"/>
        </w:rPr>
        <w:t>Sub-Title</w:t>
      </w:r>
      <w:r>
        <w:rPr>
          <w:color w:val="231F20"/>
          <w:spacing w:val="-3"/>
          <w:w w:val="105"/>
        </w:rPr>
        <w:t xml:space="preserve">) </w:t>
      </w:r>
      <w:r>
        <w:rPr>
          <w:color w:val="231F20"/>
          <w:w w:val="105"/>
        </w:rPr>
        <w:t>del</w:t>
      </w:r>
      <w:r>
        <w:rPr>
          <w:color w:val="231F20"/>
          <w:spacing w:val="-4"/>
          <w:w w:val="105"/>
        </w:rPr>
        <w:t>texto.</w:t>
      </w:r>
    </w:p>
    <w:p w:rsidR="0091330F" w:rsidRDefault="0091330F">
      <w:pPr>
        <w:pStyle w:val="BodyText"/>
        <w:spacing w:before="11"/>
        <w:rPr>
          <w:sz w:val="9"/>
          <w:szCs w:val="9"/>
        </w:rPr>
      </w:pPr>
      <w:r>
        <w:rPr>
          <w:noProof/>
          <w:lang w:val="en-US" w:eastAsia="en-US"/>
        </w:rPr>
        <w:pict>
          <v:shape id="image84.png" o:spid="_x0000_s1293" type="#_x0000_t75" style="position:absolute;margin-left:241.5pt;margin-top:7.85pt;width:266.2pt;height:144.2pt;z-index:251628544;visibility:visible;mso-wrap-distance-left:0;mso-wrap-distance-right:0;mso-position-horizontal-relative:page">
            <v:imagedata r:id="rId59" o:title=""/>
            <w10:wrap type="topAndBottom" anchorx="page"/>
            <w10:anchorlock/>
          </v:shape>
        </w:pict>
      </w:r>
    </w:p>
    <w:p w:rsidR="0091330F" w:rsidRDefault="0091330F">
      <w:pPr>
        <w:pStyle w:val="BodyText"/>
        <w:spacing w:before="9"/>
        <w:rPr>
          <w:sz w:val="34"/>
          <w:szCs w:val="34"/>
        </w:rPr>
      </w:pPr>
    </w:p>
    <w:p w:rsidR="0091330F" w:rsidRDefault="0091330F">
      <w:pPr>
        <w:pStyle w:val="BodyText"/>
        <w:spacing w:before="1"/>
        <w:ind w:left="4211" w:right="4142"/>
        <w:jc w:val="center"/>
      </w:pPr>
      <w:r>
        <w:rPr>
          <w:w w:val="105"/>
        </w:rPr>
        <w:t>Podráobservarse:</w:t>
      </w:r>
    </w:p>
    <w:p w:rsidR="0091330F" w:rsidRDefault="0091330F">
      <w:pPr>
        <w:pStyle w:val="BodyText"/>
        <w:spacing w:before="6"/>
        <w:rPr>
          <w:sz w:val="11"/>
          <w:szCs w:val="11"/>
        </w:rPr>
      </w:pPr>
      <w:r>
        <w:rPr>
          <w:noProof/>
          <w:lang w:val="en-US" w:eastAsia="en-US"/>
        </w:rPr>
        <w:pict>
          <v:shape id="image85.jpeg" o:spid="_x0000_s1294" type="#_x0000_t75" style="position:absolute;margin-left:248.2pt;margin-top:8.75pt;width:308.5pt;height:153.15pt;z-index:251629568;visibility:visible;mso-wrap-distance-left:0;mso-wrap-distance-right:0;mso-position-horizontal-relative:page">
            <v:imagedata r:id="rId60" o:title=""/>
            <w10:wrap type="topAndBottom" anchorx="page"/>
            <w10:anchorlock/>
          </v:shape>
        </w:pict>
      </w:r>
    </w:p>
    <w:p w:rsidR="0091330F" w:rsidRDefault="0091330F">
      <w:pPr>
        <w:rPr>
          <w:sz w:val="11"/>
          <w:szCs w:val="11"/>
        </w:rPr>
        <w:sectPr w:rsidR="0091330F">
          <w:pgSz w:w="11910" w:h="16840"/>
          <w:pgMar w:top="980" w:right="0" w:bottom="960" w:left="0" w:header="584" w:footer="769" w:gutter="0"/>
          <w:cols w:space="720"/>
        </w:sect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spacing w:before="2"/>
        <w:rPr>
          <w:sz w:val="21"/>
          <w:szCs w:val="21"/>
        </w:rPr>
      </w:pPr>
    </w:p>
    <w:p w:rsidR="0091330F" w:rsidRDefault="0091330F">
      <w:pPr>
        <w:pStyle w:val="ListParagraph"/>
        <w:numPr>
          <w:ilvl w:val="0"/>
          <w:numId w:val="1"/>
        </w:numPr>
        <w:tabs>
          <w:tab w:val="left" w:pos="4886"/>
        </w:tabs>
        <w:spacing w:line="369" w:lineRule="auto"/>
        <w:ind w:right="717"/>
        <w:jc w:val="both"/>
      </w:pPr>
      <w:r>
        <w:rPr>
          <w:b/>
          <w:bCs/>
          <w:spacing w:val="-3"/>
          <w:w w:val="105"/>
        </w:rPr>
        <w:t xml:space="preserve">Editar </w:t>
      </w:r>
      <w:r>
        <w:rPr>
          <w:b/>
          <w:bCs/>
          <w:spacing w:val="-5"/>
          <w:w w:val="105"/>
        </w:rPr>
        <w:t xml:space="preserve">texto: </w:t>
      </w:r>
      <w:r>
        <w:rPr>
          <w:w w:val="105"/>
        </w:rPr>
        <w:t xml:space="preserve">si es necesario modiicar el contenido del </w:t>
      </w:r>
      <w:r>
        <w:rPr>
          <w:spacing w:val="-4"/>
          <w:w w:val="105"/>
        </w:rPr>
        <w:t xml:space="preserve">texto, </w:t>
      </w:r>
      <w:r>
        <w:rPr>
          <w:w w:val="105"/>
        </w:rPr>
        <w:t>utilizar este botón que abrirá el cuadro deedición de</w:t>
      </w:r>
      <w:r>
        <w:rPr>
          <w:spacing w:val="-4"/>
          <w:w w:val="105"/>
        </w:rPr>
        <w:t>texto.</w:t>
      </w:r>
    </w:p>
    <w:p w:rsidR="0091330F" w:rsidRDefault="0091330F">
      <w:pPr>
        <w:pStyle w:val="ListParagraph"/>
        <w:numPr>
          <w:ilvl w:val="0"/>
          <w:numId w:val="1"/>
        </w:numPr>
        <w:tabs>
          <w:tab w:val="left" w:pos="4886"/>
        </w:tabs>
        <w:spacing w:before="202" w:line="369" w:lineRule="auto"/>
        <w:ind w:right="717"/>
        <w:jc w:val="both"/>
      </w:pPr>
      <w:r>
        <w:rPr>
          <w:b/>
          <w:bCs/>
          <w:spacing w:val="-3"/>
        </w:rPr>
        <w:t xml:space="preserve">Propiedades </w:t>
      </w:r>
      <w:r>
        <w:rPr>
          <w:b/>
          <w:bCs/>
        </w:rPr>
        <w:t xml:space="preserve">de </w:t>
      </w:r>
      <w:r>
        <w:rPr>
          <w:b/>
          <w:bCs/>
          <w:spacing w:val="-4"/>
        </w:rPr>
        <w:t xml:space="preserve">tipografía: </w:t>
      </w:r>
      <w:r>
        <w:t>cambiar el tamaño y tipo de fuente.</w:t>
      </w:r>
    </w:p>
    <w:p w:rsidR="0091330F" w:rsidRDefault="0091330F">
      <w:pPr>
        <w:pStyle w:val="BodyText"/>
        <w:spacing w:before="10"/>
        <w:rPr>
          <w:sz w:val="20"/>
          <w:szCs w:val="20"/>
        </w:rPr>
      </w:pPr>
      <w:r>
        <w:rPr>
          <w:noProof/>
          <w:lang w:val="en-US" w:eastAsia="en-US"/>
        </w:rPr>
        <w:pict>
          <v:shape id="image86.jpeg" o:spid="_x0000_s1295" type="#_x0000_t75" style="position:absolute;margin-left:227.6pt;margin-top:14.25pt;width:354.85pt;height:222pt;z-index:251630592;visibility:visible;mso-wrap-distance-left:0;mso-wrap-distance-right:0;mso-position-horizontal-relative:page">
            <v:imagedata r:id="rId61" o:title=""/>
            <w10:wrap type="topAndBottom" anchorx="page"/>
            <w10:anchorlock/>
          </v:shape>
        </w:pict>
      </w:r>
    </w:p>
    <w:p w:rsidR="0091330F" w:rsidRDefault="0091330F">
      <w:pPr>
        <w:pStyle w:val="BodyText"/>
        <w:spacing w:before="4"/>
        <w:rPr>
          <w:sz w:val="13"/>
          <w:szCs w:val="13"/>
        </w:rPr>
      </w:pPr>
    </w:p>
    <w:p w:rsidR="0091330F" w:rsidRDefault="0091330F">
      <w:pPr>
        <w:pStyle w:val="ListParagraph"/>
        <w:numPr>
          <w:ilvl w:val="0"/>
          <w:numId w:val="1"/>
        </w:numPr>
        <w:tabs>
          <w:tab w:val="left" w:pos="4886"/>
        </w:tabs>
        <w:spacing w:before="89" w:line="369" w:lineRule="auto"/>
        <w:ind w:right="717"/>
      </w:pPr>
      <w:r>
        <w:rPr>
          <w:b/>
          <w:bCs/>
          <w:spacing w:val="-3"/>
          <w:w w:val="105"/>
        </w:rPr>
        <w:t xml:space="preserve">Color </w:t>
      </w:r>
      <w:r>
        <w:rPr>
          <w:b/>
          <w:bCs/>
          <w:w w:val="105"/>
        </w:rPr>
        <w:t xml:space="preserve">de la </w:t>
      </w:r>
      <w:r>
        <w:rPr>
          <w:b/>
          <w:bCs/>
          <w:spacing w:val="-4"/>
          <w:w w:val="105"/>
        </w:rPr>
        <w:t xml:space="preserve">tipografía: </w:t>
      </w:r>
      <w:r>
        <w:rPr>
          <w:w w:val="105"/>
        </w:rPr>
        <w:t>cambia el color de la fuente y el nivel alfa(transparencia).</w:t>
      </w:r>
    </w:p>
    <w:p w:rsidR="0091330F" w:rsidRDefault="0091330F">
      <w:pPr>
        <w:pStyle w:val="BodyText"/>
        <w:spacing w:before="10"/>
        <w:rPr>
          <w:sz w:val="20"/>
          <w:szCs w:val="20"/>
        </w:rPr>
      </w:pPr>
      <w:r>
        <w:rPr>
          <w:noProof/>
          <w:lang w:val="en-US" w:eastAsia="en-US"/>
        </w:rPr>
        <w:pict>
          <v:shape id="image87.jpeg" o:spid="_x0000_s1296" type="#_x0000_t75" style="position:absolute;margin-left:217.8pt;margin-top:14.25pt;width:335.2pt;height:171.4pt;z-index:251631616;visibility:visible;mso-wrap-distance-left:0;mso-wrap-distance-right:0;mso-position-horizontal-relative:page">
            <v:imagedata r:id="rId62" o:title=""/>
            <w10:wrap type="topAndBottom" anchorx="page"/>
            <w10:anchorlock/>
          </v:shape>
        </w:pict>
      </w:r>
    </w:p>
    <w:p w:rsidR="0091330F" w:rsidRDefault="0091330F">
      <w:pPr>
        <w:rPr>
          <w:sz w:val="20"/>
          <w:szCs w:val="20"/>
        </w:rPr>
        <w:sectPr w:rsidR="0091330F">
          <w:pgSz w:w="11910" w:h="16840"/>
          <w:pgMar w:top="980" w:right="0" w:bottom="960" w:left="0" w:header="584" w:footer="769" w:gutter="0"/>
          <w:cols w:space="720"/>
        </w:sect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spacing w:before="2"/>
        <w:rPr>
          <w:sz w:val="21"/>
          <w:szCs w:val="21"/>
        </w:rPr>
      </w:pPr>
    </w:p>
    <w:p w:rsidR="0091330F" w:rsidRDefault="0091330F">
      <w:pPr>
        <w:pStyle w:val="ListParagraph"/>
        <w:numPr>
          <w:ilvl w:val="0"/>
          <w:numId w:val="1"/>
        </w:numPr>
        <w:tabs>
          <w:tab w:val="left" w:pos="4889"/>
        </w:tabs>
        <w:spacing w:line="369" w:lineRule="auto"/>
        <w:ind w:left="4888" w:right="718"/>
      </w:pPr>
      <w:r>
        <w:rPr>
          <w:b/>
          <w:bCs/>
          <w:spacing w:val="-3"/>
          <w:w w:val="105"/>
        </w:rPr>
        <w:t xml:space="preserve">Color </w:t>
      </w:r>
      <w:r>
        <w:rPr>
          <w:b/>
          <w:bCs/>
          <w:w w:val="105"/>
        </w:rPr>
        <w:t xml:space="preserve">del </w:t>
      </w:r>
      <w:r>
        <w:rPr>
          <w:b/>
          <w:bCs/>
          <w:spacing w:val="-3"/>
          <w:w w:val="105"/>
        </w:rPr>
        <w:t xml:space="preserve">fondo: </w:t>
      </w:r>
      <w:r>
        <w:rPr>
          <w:w w:val="105"/>
        </w:rPr>
        <w:t>cambia el color del fondo y el nivelalfa (transparencia).</w:t>
      </w:r>
    </w:p>
    <w:p w:rsidR="0091330F" w:rsidRDefault="0091330F">
      <w:pPr>
        <w:pStyle w:val="BodyText"/>
        <w:spacing w:before="10"/>
        <w:rPr>
          <w:sz w:val="20"/>
          <w:szCs w:val="20"/>
        </w:rPr>
      </w:pPr>
      <w:r>
        <w:rPr>
          <w:noProof/>
          <w:lang w:val="en-US" w:eastAsia="en-US"/>
        </w:rPr>
        <w:pict>
          <v:shape id="image88.jpeg" o:spid="_x0000_s1297" type="#_x0000_t75" style="position:absolute;margin-left:214.4pt;margin-top:14.25pt;width:330.9pt;height:178.45pt;z-index:251632640;visibility:visible;mso-wrap-distance-left:0;mso-wrap-distance-right:0;mso-position-horizontal-relative:page">
            <v:imagedata r:id="rId63" o:title=""/>
            <w10:wrap type="topAndBottom" anchorx="page"/>
            <w10:anchorlock/>
          </v:shape>
        </w:pict>
      </w:r>
    </w:p>
    <w:p w:rsidR="0091330F" w:rsidRDefault="0091330F">
      <w:pPr>
        <w:pStyle w:val="BodyText"/>
        <w:spacing w:before="5"/>
        <w:rPr>
          <w:sz w:val="19"/>
          <w:szCs w:val="19"/>
        </w:rPr>
      </w:pPr>
    </w:p>
    <w:p w:rsidR="0091330F" w:rsidRDefault="0091330F">
      <w:pPr>
        <w:pStyle w:val="ListParagraph"/>
        <w:numPr>
          <w:ilvl w:val="0"/>
          <w:numId w:val="1"/>
        </w:numPr>
        <w:tabs>
          <w:tab w:val="left" w:pos="4889"/>
        </w:tabs>
        <w:spacing w:before="89"/>
        <w:ind w:left="4888"/>
      </w:pPr>
      <w:r>
        <w:rPr>
          <w:b/>
          <w:bCs/>
          <w:spacing w:val="-3"/>
        </w:rPr>
        <w:t xml:space="preserve">Usar editor </w:t>
      </w:r>
      <w:r>
        <w:rPr>
          <w:b/>
          <w:bCs/>
          <w:spacing w:val="-4"/>
        </w:rPr>
        <w:t xml:space="preserve">avanzado: </w:t>
      </w:r>
      <w:r>
        <w:rPr>
          <w:spacing w:val="-3"/>
        </w:rPr>
        <w:t xml:space="preserve">edita </w:t>
      </w:r>
      <w:r>
        <w:t xml:space="preserve">el </w:t>
      </w:r>
      <w:r>
        <w:rPr>
          <w:spacing w:val="-3"/>
        </w:rPr>
        <w:t xml:space="preserve">título </w:t>
      </w:r>
      <w:r>
        <w:rPr>
          <w:spacing w:val="-7"/>
        </w:rPr>
        <w:t xml:space="preserve">SVG </w:t>
      </w:r>
      <w:r>
        <w:t>en</w:t>
      </w:r>
      <w:r>
        <w:rPr>
          <w:i/>
          <w:iCs/>
        </w:rPr>
        <w:t>Inkscape</w:t>
      </w:r>
      <w:r>
        <w:t>.</w:t>
      </w: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spacing w:before="8"/>
        <w:rPr>
          <w:sz w:val="12"/>
          <w:szCs w:val="12"/>
        </w:rPr>
      </w:pPr>
      <w:r>
        <w:rPr>
          <w:noProof/>
          <w:lang w:val="en-US" w:eastAsia="en-US"/>
        </w:rPr>
        <w:pict>
          <v:shape id="image89.jpeg" o:spid="_x0000_s1298" type="#_x0000_t75" style="position:absolute;margin-left:214.4pt;margin-top:9.4pt;width:342.55pt;height:225.85pt;z-index:251633664;visibility:visible;mso-wrap-distance-left:0;mso-wrap-distance-right:0;mso-position-horizontal-relative:page">
            <v:imagedata r:id="rId64" o:title=""/>
            <w10:wrap type="topAndBottom" anchorx="page"/>
            <w10:anchorlock/>
          </v:shape>
        </w:pict>
      </w:r>
    </w:p>
    <w:p w:rsidR="0091330F" w:rsidRDefault="0091330F">
      <w:pPr>
        <w:rPr>
          <w:sz w:val="12"/>
          <w:szCs w:val="12"/>
        </w:rPr>
        <w:sectPr w:rsidR="0091330F">
          <w:pgSz w:w="11910" w:h="16840"/>
          <w:pgMar w:top="980" w:right="0" w:bottom="960" w:left="0" w:header="584" w:footer="769" w:gutter="0"/>
          <w:cols w:space="720"/>
        </w:sect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spacing w:before="2"/>
        <w:rPr>
          <w:sz w:val="21"/>
          <w:szCs w:val="21"/>
        </w:rPr>
      </w:pPr>
    </w:p>
    <w:p w:rsidR="0091330F" w:rsidRDefault="0091330F">
      <w:pPr>
        <w:pStyle w:val="BodyText"/>
        <w:spacing w:line="369" w:lineRule="auto"/>
        <w:ind w:left="4285" w:right="757"/>
        <w:jc w:val="both"/>
      </w:pPr>
      <w:r>
        <w:rPr>
          <w:noProof/>
          <w:lang w:val="en-US" w:eastAsia="en-US"/>
        </w:rPr>
        <w:pict>
          <v:group id="Group 70" o:spid="_x0000_s1299" style="position:absolute;left:0;text-align:left;margin-left:214pt;margin-top:64.2pt;width:279.25pt;height:136.3pt;z-index:251666432;mso-wrap-distance-left:0;mso-wrap-distance-right:0;mso-position-horizontal-relative:page" coordorigin="4280,1284" coordsize="5585,2726">
            <v:shape id="Picture 72" o:spid="_x0000_s1300" type="#_x0000_t75" style="position:absolute;left:4285;top:1283;width:5564;height:2726;visibility:visible">
              <v:imagedata r:id="rId65" o:title=""/>
            </v:shape>
            <v:rect id="Rectangle 71" o:spid="_x0000_s1301" style="position:absolute;left:4300;top:3108;width:5545;height:390;visibility:visible" filled="f" strokecolor="#ffd400" strokeweight="2pt"/>
            <w10:wrap type="topAndBottom" anchorx="page"/>
            <w10:anchorlock/>
          </v:group>
        </w:pict>
      </w:r>
      <w:r>
        <w:rPr>
          <w:color w:val="231F20"/>
          <w:w w:val="105"/>
        </w:rPr>
        <w:t>Una</w:t>
      </w:r>
      <w:r>
        <w:rPr>
          <w:color w:val="231F20"/>
          <w:spacing w:val="-4"/>
          <w:w w:val="105"/>
        </w:rPr>
        <w:t>vez</w:t>
      </w:r>
      <w:r>
        <w:rPr>
          <w:color w:val="231F20"/>
          <w:w w:val="105"/>
        </w:rPr>
        <w:t>seleccionadaslasopcionespresionarelbotón</w:t>
      </w:r>
      <w:r>
        <w:rPr>
          <w:b/>
          <w:bCs/>
          <w:color w:val="231F20"/>
          <w:w w:val="105"/>
        </w:rPr>
        <w:t>Aplicar</w:t>
      </w:r>
      <w:r>
        <w:rPr>
          <w:color w:val="231F20"/>
          <w:w w:val="105"/>
        </w:rPr>
        <w:t>. Eltitulocreadoseráubicadoenlasolapa</w:t>
      </w:r>
      <w:r>
        <w:rPr>
          <w:b/>
          <w:bCs/>
          <w:color w:val="231F20"/>
          <w:w w:val="105"/>
        </w:rPr>
        <w:t>Archivosdel</w:t>
      </w:r>
      <w:r>
        <w:rPr>
          <w:b/>
          <w:bCs/>
          <w:color w:val="231F20"/>
          <w:spacing w:val="-3"/>
          <w:w w:val="105"/>
        </w:rPr>
        <w:t xml:space="preserve">proyec- </w:t>
      </w:r>
      <w:r>
        <w:rPr>
          <w:b/>
          <w:bCs/>
          <w:color w:val="231F20"/>
          <w:w w:val="105"/>
        </w:rPr>
        <w:t>to</w:t>
      </w:r>
      <w:r>
        <w:rPr>
          <w:color w:val="231F20"/>
          <w:w w:val="105"/>
        </w:rPr>
        <w:t>.</w:t>
      </w:r>
    </w:p>
    <w:p w:rsidR="0091330F" w:rsidRDefault="0091330F">
      <w:pPr>
        <w:pStyle w:val="BodyText"/>
        <w:spacing w:before="3"/>
      </w:pPr>
    </w:p>
    <w:p w:rsidR="0091330F" w:rsidRDefault="0091330F">
      <w:pPr>
        <w:pStyle w:val="BodyText"/>
        <w:spacing w:before="89" w:line="369" w:lineRule="auto"/>
        <w:ind w:left="4285" w:right="1002" w:hanging="1"/>
      </w:pPr>
      <w:r>
        <w:rPr>
          <w:noProof/>
          <w:lang w:val="en-US" w:eastAsia="en-US"/>
        </w:rPr>
        <w:pict>
          <v:shape id="image91.jpeg" o:spid="_x0000_s1302" type="#_x0000_t75" style="position:absolute;left:0;text-align:left;margin-left:315.5pt;margin-top:47.45pt;width:142.55pt;height:153.75pt;z-index:251634688;visibility:visible;mso-wrap-distance-left:0;mso-wrap-distance-right:0;mso-position-horizontal-relative:page">
            <v:imagedata r:id="rId66" o:title=""/>
            <w10:wrap type="topAndBottom" anchorx="page"/>
            <w10:anchorlock/>
          </v:shape>
        </w:pict>
      </w:r>
      <w:r>
        <w:rPr>
          <w:noProof/>
          <w:lang w:val="en-US" w:eastAsia="en-US"/>
        </w:rPr>
        <w:pict>
          <v:group id="Group 65" o:spid="_x0000_s1303" style="position:absolute;left:0;text-align:left;margin-left:32.7pt;margin-top:-4.2pt;width:172.7pt;height:104.5pt;z-index:251685888;mso-position-horizontal-relative:page" coordorigin="654,-84" coordsize="3454,2090">
            <v:shape id="AutoShape 69" o:spid="_x0000_s1304" style="position:absolute;left:783;top:97;width:3325;height:1910;visibility:visible" coordsize="3325,1910" o:spt="100" adj="0,,0" path="m7,13r,1636l186,1649r,260l298,1656r3027,l3325,16,7,13xm7,l,13r7,l7,xe" fillcolor="#ffd4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,110;7,1746;186,1746;186,2006;298,1753;3325,1753;3325,113;7,110;7,97;0,110;7,110;7,97" o:connectangles="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AutoShape 68" o:spid="_x0000_s1305" style="position:absolute;left:664;top:-74;width:3325;height:1910;visibility:visible" coordsize="3325,1910" o:spt="100" adj="0,,0" path="m7,14r,1635l186,1649r,261l298,1656r3027,l3325,16,7,14xm7,l,14r7,l7,xe" fillcolor="#f7f5f4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,-60;7,1575;186,1575;186,1836;298,1582;3325,1582;3325,-58;7,-60;7,-74;0,-60;7,-60;7,-74" o:connectangles="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Freeform 67" o:spid="_x0000_s1306" style="position:absolute;left:664;top:-74;width:3325;height:1910;visibility:visible;mso-wrap-style:square;v-text-anchor:top" coordsize="3325,1910" path="m7,r,1649l186,1649r,261l298,1656r3027,l3325,16,,14e" filled="f" strokecolor="#ffd400" strokeweight="1pt">
              <v:path arrowok="t" o:connecttype="custom" o:connectlocs="7,-74;7,1575;186,1575;186,1836;298,1582;3325,1582;3325,-58;0,-60" o:connectangles="0,0,0,0,0,0,0,0"/>
            </v:shape>
            <v:shape id="Text Box 66" o:spid="_x0000_s1307" type="#_x0000_t202" style="position:absolute;left:654;top:-84;width:3454;height:2090;visibility:visible" fillcolor="#8064a2" strokecolor="#f2f2f2" strokeweight="3pt">
              <v:shadow on="t" color="#3f3151" opacity=".5" offset="1pt"/>
              <v:textbox inset="0,0,0,0">
                <w:txbxContent>
                  <w:p w:rsidR="0091330F" w:rsidRDefault="0091330F"/>
                  <w:p w:rsidR="0091330F" w:rsidRDefault="0091330F">
                    <w:pPr>
                      <w:spacing w:before="1"/>
                      <w:rPr>
                        <w:sz w:val="26"/>
                        <w:szCs w:val="26"/>
                      </w:rPr>
                    </w:pPr>
                  </w:p>
                  <w:p w:rsidR="0091330F" w:rsidRDefault="0091330F">
                    <w:pPr>
                      <w:ind w:left="294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231F20"/>
                        <w:sz w:val="20"/>
                        <w:szCs w:val="20"/>
                      </w:rPr>
                      <w:t>Paso a paso</w:t>
                    </w:r>
                  </w:p>
                  <w:p w:rsidR="0091330F" w:rsidRDefault="0091330F">
                    <w:pPr>
                      <w:spacing w:before="27"/>
                      <w:ind w:left="294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231F20"/>
                        <w:sz w:val="28"/>
                        <w:szCs w:val="28"/>
                      </w:rPr>
                      <w:t>Guardar el proyecto</w:t>
                    </w:r>
                  </w:p>
                </w:txbxContent>
              </v:textbox>
            </v:shape>
            <w10:wrap anchorx="page"/>
            <w10:anchorlock/>
          </v:group>
        </w:pict>
      </w:r>
      <w:r>
        <w:t xml:space="preserve">Para guardar un proyecto en </w:t>
      </w:r>
      <w:r>
        <w:rPr>
          <w:b/>
          <w:bCs/>
        </w:rPr>
        <w:t>Openshot</w:t>
      </w:r>
      <w:r>
        <w:t xml:space="preserve">se debe elegir del menú </w:t>
      </w:r>
      <w:r>
        <w:rPr>
          <w:b/>
          <w:bCs/>
        </w:rPr>
        <w:t xml:space="preserve">Archivo </w:t>
      </w:r>
      <w:r>
        <w:t xml:space="preserve">la opción </w:t>
      </w:r>
      <w:r>
        <w:rPr>
          <w:b/>
          <w:bCs/>
        </w:rPr>
        <w:t>Guardar proyecto</w:t>
      </w:r>
      <w:r>
        <w:t>.</w:t>
      </w:r>
    </w:p>
    <w:p w:rsidR="0091330F" w:rsidRDefault="0091330F">
      <w:pPr>
        <w:pStyle w:val="BodyText"/>
        <w:spacing w:before="1"/>
        <w:rPr>
          <w:sz w:val="20"/>
          <w:szCs w:val="20"/>
        </w:rPr>
      </w:pPr>
    </w:p>
    <w:p w:rsidR="0091330F" w:rsidRDefault="0091330F">
      <w:pPr>
        <w:pStyle w:val="BodyText"/>
        <w:spacing w:before="1" w:line="369" w:lineRule="auto"/>
        <w:ind w:left="4285" w:right="1103"/>
      </w:pPr>
      <w:r>
        <w:rPr>
          <w:w w:val="105"/>
        </w:rPr>
        <w:t xml:space="preserve">Elegir el nombre del </w:t>
      </w:r>
      <w:r>
        <w:rPr>
          <w:spacing w:val="-3"/>
          <w:w w:val="105"/>
        </w:rPr>
        <w:t xml:space="preserve">proyecto </w:t>
      </w:r>
      <w:r>
        <w:rPr>
          <w:w w:val="105"/>
        </w:rPr>
        <w:t xml:space="preserve">y seleccionar dónde se </w:t>
      </w:r>
      <w:r>
        <w:rPr>
          <w:spacing w:val="-3"/>
          <w:w w:val="105"/>
        </w:rPr>
        <w:t xml:space="preserve">debe </w:t>
      </w:r>
      <w:r>
        <w:rPr>
          <w:w w:val="105"/>
        </w:rPr>
        <w:t>guardar en el equipo.</w:t>
      </w:r>
    </w:p>
    <w:p w:rsidR="0091330F" w:rsidRDefault="0091330F">
      <w:pPr>
        <w:pStyle w:val="BodyText"/>
        <w:spacing w:before="4"/>
        <w:rPr>
          <w:sz w:val="23"/>
          <w:szCs w:val="23"/>
        </w:rPr>
      </w:pPr>
      <w:r>
        <w:rPr>
          <w:noProof/>
          <w:lang w:val="en-US" w:eastAsia="en-US"/>
        </w:rPr>
        <w:pict>
          <v:shape id="image92.jpeg" o:spid="_x0000_s1308" type="#_x0000_t75" style="position:absolute;margin-left:214.3pt;margin-top:15.7pt;width:268.55pt;height:183.95pt;z-index:251635712;visibility:visible;mso-wrap-distance-left:0;mso-wrap-distance-right:0;mso-position-horizontal-relative:page">
            <v:imagedata r:id="rId67" o:title=""/>
            <w10:wrap type="topAndBottom" anchorx="page"/>
            <w10:anchorlock/>
          </v:shape>
        </w:pict>
      </w:r>
    </w:p>
    <w:p w:rsidR="0091330F" w:rsidRDefault="0091330F">
      <w:pPr>
        <w:rPr>
          <w:sz w:val="23"/>
          <w:szCs w:val="23"/>
        </w:rPr>
        <w:sectPr w:rsidR="0091330F">
          <w:pgSz w:w="11910" w:h="16840"/>
          <w:pgMar w:top="980" w:right="0" w:bottom="960" w:left="0" w:header="584" w:footer="769" w:gutter="0"/>
          <w:cols w:space="720"/>
        </w:sect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spacing w:before="2"/>
        <w:rPr>
          <w:sz w:val="21"/>
          <w:szCs w:val="21"/>
        </w:rPr>
      </w:pPr>
    </w:p>
    <w:p w:rsidR="0091330F" w:rsidRDefault="0091330F">
      <w:pPr>
        <w:pStyle w:val="BodyText"/>
        <w:ind w:left="4302"/>
      </w:pPr>
      <w:r>
        <w:t xml:space="preserve">Los proyectos se guardan con la extensión </w:t>
      </w:r>
      <w:r>
        <w:rPr>
          <w:b/>
          <w:bCs/>
        </w:rPr>
        <w:t>.osp</w:t>
      </w:r>
      <w:r>
        <w:t>.</w:t>
      </w:r>
    </w:p>
    <w:p w:rsidR="0091330F" w:rsidRDefault="0091330F">
      <w:pPr>
        <w:pStyle w:val="BodyText"/>
        <w:spacing w:before="141" w:line="369" w:lineRule="auto"/>
        <w:ind w:left="4302"/>
      </w:pPr>
      <w:r>
        <w:rPr>
          <w:noProof/>
          <w:lang w:val="en-US" w:eastAsia="en-US"/>
        </w:rPr>
        <w:pict>
          <v:group id="Group 60" o:spid="_x0000_s1309" style="position:absolute;left:0;text-align:left;margin-left:29.7pt;margin-top:56.4pt;width:172.7pt;height:104.5pt;z-index:251686912;mso-position-horizontal-relative:page" coordorigin="594,1128" coordsize="3454,2090">
            <v:shape id="AutoShape 64" o:spid="_x0000_s1310" style="position:absolute;left:722;top:1308;width:3325;height:1910;visibility:visible" coordsize="3325,1910" o:spt="100" adj="0,,0" path="m7,14r,1635l185,1649r,261l298,1656r3027,l3325,16,7,14xm7,l,14r7,l7,xe" fillcolor="#ffd4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,1322;7,2957;185,2957;185,3218;298,2964;3325,2964;3325,1324;7,1322;7,1308;0,1322;7,1322;7,1308" o:connectangles="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AutoShape 63" o:spid="_x0000_s1311" style="position:absolute;left:603;top:1137;width:3325;height:1910;visibility:visible" coordsize="3325,1910" o:spt="100" adj="0,,0" path="m7,13r,1635l185,1648r,261l298,1656r3027,l3325,16,7,13xm7,l,13r7,l7,xe" fillcolor="#f7f5f4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,1151;7,2786;185,2786;185,3047;298,2794;3325,2794;3325,1154;7,1151;7,1138;0,1151;7,1151;7,1138" o:connectangles="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Freeform 62" o:spid="_x0000_s1312" style="position:absolute;left:603;top:1137;width:3325;height:1910;visibility:visible;mso-wrap-style:square;v-text-anchor:top" coordsize="3325,1910" path="m7,r,1648l185,1648r,261l298,1656r3027,l3325,16,,13e" filled="f" strokecolor="#ffd400" strokeweight="1pt">
              <v:path arrowok="t" o:connecttype="custom" o:connectlocs="7,1138;7,2786;185,2786;185,3047;298,2794;3325,2794;3325,1154;0,1151" o:connectangles="0,0,0,0,0,0,0,0"/>
            </v:shape>
            <v:shape id="Text Box 61" o:spid="_x0000_s1313" type="#_x0000_t202" style="position:absolute;left:593;top:1127;width:3454;height:2090;visibility:visible" fillcolor="#8064a2" strokecolor="#f2f2f2" strokeweight="3pt">
              <v:shadow on="t" color="#3f3151" opacity=".5" offset="1pt"/>
              <v:textbox inset="0,0,0,0">
                <w:txbxContent>
                  <w:p w:rsidR="0091330F" w:rsidRDefault="0091330F"/>
                  <w:p w:rsidR="0091330F" w:rsidRDefault="0091330F">
                    <w:pPr>
                      <w:spacing w:before="3"/>
                      <w:rPr>
                        <w:sz w:val="27"/>
                        <w:szCs w:val="27"/>
                      </w:rPr>
                    </w:pPr>
                  </w:p>
                  <w:p w:rsidR="0091330F" w:rsidRDefault="0091330F">
                    <w:pPr>
                      <w:ind w:left="294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231F20"/>
                        <w:sz w:val="20"/>
                        <w:szCs w:val="20"/>
                      </w:rPr>
                      <w:t>Paso a paso</w:t>
                    </w:r>
                  </w:p>
                  <w:p w:rsidR="0091330F" w:rsidRDefault="0091330F">
                    <w:pPr>
                      <w:spacing w:before="27"/>
                      <w:ind w:left="294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231F20"/>
                        <w:sz w:val="28"/>
                        <w:szCs w:val="28"/>
                      </w:rPr>
                      <w:t>Aplicar transiciones</w:t>
                    </w:r>
                  </w:p>
                </w:txbxContent>
              </v:textbox>
            </v:shape>
            <w10:wrap anchorx="page"/>
            <w10:anchorlock/>
          </v:group>
        </w:pict>
      </w:r>
      <w:r>
        <w:rPr>
          <w:w w:val="105"/>
        </w:rPr>
        <w:t>Estos proyectos pueden ser editados en otro momento para modiicar su contenido o utilizar parte del mismo.</w:t>
      </w:r>
    </w:p>
    <w:p w:rsidR="0091330F" w:rsidRDefault="0091330F">
      <w:pPr>
        <w:pStyle w:val="BodyText"/>
        <w:spacing w:before="1"/>
        <w:rPr>
          <w:sz w:val="34"/>
          <w:szCs w:val="34"/>
        </w:rPr>
      </w:pPr>
    </w:p>
    <w:p w:rsidR="0091330F" w:rsidRDefault="0091330F">
      <w:pPr>
        <w:pStyle w:val="BodyText"/>
        <w:spacing w:line="369" w:lineRule="auto"/>
        <w:ind w:left="4302" w:right="924"/>
      </w:pPr>
      <w:r>
        <w:rPr>
          <w:color w:val="231F20"/>
          <w:w w:val="105"/>
        </w:rPr>
        <w:t xml:space="preserve">Las transiciones permiten el pasaje gradual entre clips. </w:t>
      </w:r>
      <w:r>
        <w:rPr>
          <w:w w:val="105"/>
        </w:rPr>
        <w:t>Seleccionarlasolapa</w:t>
      </w:r>
      <w:r>
        <w:rPr>
          <w:b/>
          <w:bCs/>
          <w:spacing w:val="-5"/>
          <w:w w:val="105"/>
        </w:rPr>
        <w:t>Transiciones</w:t>
      </w:r>
      <w:r>
        <w:rPr>
          <w:spacing w:val="-5"/>
          <w:w w:val="105"/>
        </w:rPr>
        <w:t>.</w:t>
      </w:r>
      <w:r>
        <w:rPr>
          <w:w w:val="105"/>
        </w:rPr>
        <w:t>Sedebeseleccionarunay arrastrarla a la línea detiempo.</w:t>
      </w: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17"/>
          <w:szCs w:val="17"/>
        </w:rPr>
      </w:pPr>
      <w:r>
        <w:rPr>
          <w:noProof/>
          <w:lang w:val="en-US" w:eastAsia="en-US"/>
        </w:rPr>
        <w:pict>
          <v:group id="Group 56" o:spid="_x0000_s1314" style="position:absolute;margin-left:213.15pt;margin-top:12.5pt;width:348.2pt;height:368.65pt;z-index:251668480;mso-wrap-distance-left:0;mso-wrap-distance-right:0;mso-position-horizontal-relative:page" coordorigin="4263,250" coordsize="6964,7373">
            <v:shape id="Picture 59" o:spid="_x0000_s1315" type="#_x0000_t75" style="position:absolute;left:4262;top:249;width:6964;height:7373;visibility:visible">
              <v:imagedata r:id="rId68" o:title=""/>
            </v:shape>
            <v:line id="Line 58" o:spid="_x0000_s1316" style="position:absolute;visibility:visible" from="7214,2317" to="7214,4768" o:connectortype="straight" strokecolor="#ffd400" strokeweight="2pt"/>
            <v:shape id="Freeform 57" o:spid="_x0000_s1317" style="position:absolute;left:6880;top:4683;width:156;height:222;visibility:visible;mso-wrap-style:square;v-text-anchor:top" coordsize="156,222" path="m,l54,222,155,17,,xe" fillcolor="#ffd400" stroked="f">
              <v:path arrowok="t" o:connecttype="custom" o:connectlocs="0,4684;54,4906;155,4701;0,4684" o:connectangles="0,0,0,0"/>
            </v:shape>
            <w10:wrap type="topAndBottom" anchorx="page"/>
            <w10:anchorlock/>
          </v:group>
        </w:pict>
      </w:r>
    </w:p>
    <w:p w:rsidR="0091330F" w:rsidRDefault="0091330F">
      <w:pPr>
        <w:rPr>
          <w:sz w:val="17"/>
          <w:szCs w:val="17"/>
        </w:rPr>
        <w:sectPr w:rsidR="0091330F">
          <w:pgSz w:w="11910" w:h="16840"/>
          <w:pgMar w:top="980" w:right="0" w:bottom="960" w:left="0" w:header="584" w:footer="769" w:gutter="0"/>
          <w:cols w:space="720"/>
        </w:sect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spacing w:before="3"/>
        <w:rPr>
          <w:sz w:val="21"/>
          <w:szCs w:val="21"/>
        </w:rPr>
      </w:pPr>
    </w:p>
    <w:p w:rsidR="0091330F" w:rsidRDefault="0091330F">
      <w:pPr>
        <w:pStyle w:val="BodyText"/>
        <w:spacing w:line="369" w:lineRule="auto"/>
        <w:ind w:left="4288" w:right="1611"/>
        <w:jc w:val="both"/>
      </w:pPr>
      <w:r>
        <w:rPr>
          <w:noProof/>
          <w:lang w:val="en-US" w:eastAsia="en-US"/>
        </w:rPr>
        <w:pict>
          <v:group id="Group 51" o:spid="_x0000_s1318" style="position:absolute;left:0;text-align:left;margin-left:29.7pt;margin-top:-8.45pt;width:172.7pt;height:104.55pt;z-index:251687936;mso-position-horizontal-relative:page" coordorigin="594,-169" coordsize="3454,2091">
            <v:shape id="AutoShape 55" o:spid="_x0000_s1319" style="position:absolute;left:722;top:11;width:3325;height:1910;visibility:visible" coordsize="3325,1910" o:spt="100" adj="0,,0" path="m7,13r,1635l185,1648r,261l298,1656r3027,l3325,16,7,13xm7,l,13r7,l7,xe" fillcolor="#ffd4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,25;7,1660;185,1660;185,1921;298,1668;3325,1668;3325,28;7,25;7,12;0,25;7,25;7,12" o:connectangles="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AutoShape 54" o:spid="_x0000_s1320" style="position:absolute;left:603;top:-159;width:3325;height:1910;visibility:visible" coordsize="3325,1910" o:spt="100" adj="0,,0" path="m7,13r,1636l185,1649r,260l298,1656r3027,l3325,16,7,13xm7,l,13r7,l7,xe" fillcolor="#f7f5f4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,-146;7,1490;185,1490;185,1750;298,1497;3325,1497;3325,-143;7,-146;7,-159;0,-146;7,-146;7,-159" o:connectangles="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Freeform 53" o:spid="_x0000_s1321" style="position:absolute;left:603;top:-159;width:3325;height:1910;visibility:visible;mso-wrap-style:square;v-text-anchor:top" coordsize="3325,1910" path="m7,r,1649l185,1649r,260l298,1656r3027,l3325,16,,13e" filled="f" strokecolor="#ffd400" strokeweight="1pt">
              <v:path arrowok="t" o:connecttype="custom" o:connectlocs="7,-159;7,1490;185,1490;185,1750;298,1497;3325,1497;3325,-143;0,-146" o:connectangles="0,0,0,0,0,0,0,0"/>
            </v:shape>
            <v:shape id="Text Box 52" o:spid="_x0000_s1322" type="#_x0000_t202" style="position:absolute;left:593;top:-169;width:3454;height:2091;visibility:visible" fillcolor="#8064a2" strokecolor="#f2f2f2" strokeweight="3pt">
              <v:shadow on="t" color="#3f3151" opacity=".5" offset="1pt"/>
              <v:textbox inset="0,0,0,0">
                <w:txbxContent>
                  <w:p w:rsidR="0091330F" w:rsidRDefault="0091330F"/>
                  <w:p w:rsidR="0091330F" w:rsidRDefault="0091330F">
                    <w:pPr>
                      <w:rPr>
                        <w:sz w:val="20"/>
                        <w:szCs w:val="20"/>
                      </w:rPr>
                    </w:pPr>
                  </w:p>
                  <w:p w:rsidR="0091330F" w:rsidRDefault="0091330F">
                    <w:pPr>
                      <w:ind w:left="294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231F20"/>
                        <w:sz w:val="20"/>
                        <w:szCs w:val="20"/>
                      </w:rPr>
                      <w:t>Nociones básicas</w:t>
                    </w:r>
                  </w:p>
                  <w:p w:rsidR="0091330F" w:rsidRDefault="0091330F">
                    <w:pPr>
                      <w:spacing w:before="27" w:line="247" w:lineRule="auto"/>
                      <w:ind w:left="294" w:right="1173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231F20"/>
                        <w:sz w:val="28"/>
                        <w:szCs w:val="28"/>
                      </w:rPr>
                      <w:t>Exportar como video</w:t>
                    </w:r>
                  </w:p>
                </w:txbxContent>
              </v:textbox>
            </v:shape>
            <w10:wrap anchorx="page"/>
            <w10:anchorlock/>
          </v:group>
        </w:pict>
      </w:r>
      <w:r>
        <w:rPr>
          <w:color w:val="231F20"/>
          <w:w w:val="105"/>
        </w:rPr>
        <w:t xml:space="preserve">Una </w:t>
      </w:r>
      <w:r>
        <w:rPr>
          <w:color w:val="231F20"/>
          <w:spacing w:val="-4"/>
          <w:w w:val="105"/>
        </w:rPr>
        <w:t xml:space="preserve">vez </w:t>
      </w:r>
      <w:r>
        <w:rPr>
          <w:color w:val="231F20"/>
          <w:w w:val="105"/>
        </w:rPr>
        <w:t xml:space="preserve">inalizado el </w:t>
      </w:r>
      <w:r>
        <w:rPr>
          <w:color w:val="231F20"/>
          <w:spacing w:val="-3"/>
          <w:w w:val="105"/>
        </w:rPr>
        <w:t xml:space="preserve">proyecto </w:t>
      </w:r>
      <w:r>
        <w:rPr>
          <w:color w:val="231F20"/>
          <w:w w:val="105"/>
        </w:rPr>
        <w:t>para poder ser subido a laredotransferidoaotroequiposedeberáexportar</w:t>
      </w:r>
      <w:r>
        <w:rPr>
          <w:color w:val="231F20"/>
          <w:spacing w:val="-6"/>
          <w:w w:val="105"/>
        </w:rPr>
        <w:t xml:space="preserve">el </w:t>
      </w:r>
      <w:r>
        <w:rPr>
          <w:color w:val="231F20"/>
          <w:w w:val="105"/>
        </w:rPr>
        <w:t>video.</w:t>
      </w:r>
    </w:p>
    <w:p w:rsidR="0091330F" w:rsidRDefault="0091330F">
      <w:pPr>
        <w:pStyle w:val="BodyText"/>
        <w:spacing w:before="2" w:line="369" w:lineRule="auto"/>
        <w:ind w:left="4288" w:right="1411"/>
      </w:pPr>
      <w:r>
        <w:rPr>
          <w:b/>
          <w:bCs/>
          <w:spacing w:val="-3"/>
          <w:w w:val="105"/>
        </w:rPr>
        <w:t>OpenShot</w:t>
      </w:r>
      <w:r>
        <w:rPr>
          <w:color w:val="231F20"/>
          <w:w w:val="105"/>
        </w:rPr>
        <w:t>tienemuchosformatospredeinidosparasim- pliicar elproceso.</w:t>
      </w:r>
    </w:p>
    <w:p w:rsidR="0091330F" w:rsidRDefault="0091330F">
      <w:pPr>
        <w:pStyle w:val="BodyText"/>
        <w:spacing w:before="1"/>
        <w:ind w:left="4288"/>
        <w:jc w:val="both"/>
        <w:rPr>
          <w:b/>
          <w:bCs/>
        </w:rPr>
      </w:pPr>
      <w:r>
        <w:rPr>
          <w:color w:val="231F20"/>
        </w:rPr>
        <w:t xml:space="preserve">Elegir del menú </w:t>
      </w:r>
      <w:r>
        <w:rPr>
          <w:b/>
          <w:bCs/>
          <w:color w:val="231F20"/>
        </w:rPr>
        <w:t xml:space="preserve">Archivo </w:t>
      </w:r>
      <w:r>
        <w:rPr>
          <w:color w:val="231F20"/>
        </w:rPr>
        <w:t xml:space="preserve">la opción </w:t>
      </w:r>
      <w:r>
        <w:rPr>
          <w:b/>
          <w:bCs/>
          <w:color w:val="231F20"/>
        </w:rPr>
        <w:t>Exportar video…</w:t>
      </w:r>
    </w:p>
    <w:p w:rsidR="0091330F" w:rsidRDefault="0091330F">
      <w:pPr>
        <w:pStyle w:val="BodyText"/>
        <w:rPr>
          <w:b/>
          <w:bCs/>
          <w:sz w:val="20"/>
          <w:szCs w:val="20"/>
        </w:rPr>
      </w:pPr>
    </w:p>
    <w:p w:rsidR="0091330F" w:rsidRDefault="0091330F">
      <w:pPr>
        <w:pStyle w:val="BodyText"/>
        <w:spacing w:before="3"/>
        <w:rPr>
          <w:b/>
          <w:bCs/>
          <w:sz w:val="11"/>
          <w:szCs w:val="11"/>
        </w:rPr>
      </w:pPr>
      <w:r>
        <w:rPr>
          <w:noProof/>
          <w:lang w:val="en-US" w:eastAsia="en-US"/>
        </w:rPr>
        <w:pict>
          <v:group id="Group 47" o:spid="_x0000_s1323" style="position:absolute;margin-left:294.7pt;margin-top:8.7pt;width:158pt;height:167.55pt;z-index:251670528;mso-wrap-distance-left:0;mso-wrap-distance-right:0;mso-position-horizontal-relative:page" coordorigin="5894,174" coordsize="3160,3351">
            <v:shape id="Picture 50" o:spid="_x0000_s1324" type="#_x0000_t75" style="position:absolute;left:5893;top:181;width:3160;height:3343;visibility:visible">
              <v:imagedata r:id="rId13" o:title=""/>
            </v:shape>
            <v:rect id="Rectangle 49" o:spid="_x0000_s1325" style="position:absolute;left:5923;top:193;width:571;height:223;visibility:visible" filled="f" strokecolor="#ffd400" strokeweight="2pt"/>
            <v:rect id="Rectangle 48" o:spid="_x0000_s1326" style="position:absolute;left:5923;top:2723;width:3100;height:237;visibility:visible" filled="f" strokecolor="#ffd400" strokeweight="2pt"/>
            <w10:wrap type="topAndBottom" anchorx="page"/>
            <w10:anchorlock/>
          </v:group>
        </w:pict>
      </w:r>
    </w:p>
    <w:p w:rsidR="0091330F" w:rsidRDefault="0091330F">
      <w:pPr>
        <w:pStyle w:val="BodyText"/>
        <w:spacing w:before="11"/>
        <w:rPr>
          <w:b/>
          <w:bCs/>
          <w:sz w:val="21"/>
          <w:szCs w:val="21"/>
        </w:rPr>
      </w:pPr>
    </w:p>
    <w:p w:rsidR="0091330F" w:rsidRDefault="0091330F">
      <w:pPr>
        <w:pStyle w:val="BodyText"/>
        <w:spacing w:before="83"/>
        <w:ind w:left="4288"/>
      </w:pPr>
      <w:r>
        <w:rPr>
          <w:w w:val="105"/>
        </w:rPr>
        <w:t>Se abrirá el siguiente cuadro donde seleccionar la solapa</w:t>
      </w:r>
    </w:p>
    <w:p w:rsidR="0091330F" w:rsidRDefault="0091330F">
      <w:pPr>
        <w:pStyle w:val="BodyText"/>
        <w:spacing w:before="140"/>
        <w:ind w:left="2353" w:right="4872"/>
        <w:jc w:val="center"/>
      </w:pPr>
      <w:r>
        <w:rPr>
          <w:b/>
          <w:bCs/>
        </w:rPr>
        <w:t>Simple</w:t>
      </w:r>
      <w:r>
        <w:t>.</w:t>
      </w:r>
    </w:p>
    <w:p w:rsidR="0091330F" w:rsidRDefault="0091330F">
      <w:pPr>
        <w:pStyle w:val="BodyText"/>
        <w:spacing w:before="10"/>
        <w:rPr>
          <w:sz w:val="14"/>
          <w:szCs w:val="14"/>
        </w:rPr>
      </w:pPr>
      <w:r>
        <w:rPr>
          <w:noProof/>
          <w:lang w:val="en-US" w:eastAsia="en-US"/>
        </w:rPr>
        <w:pict>
          <v:group id="Group 32" o:spid="_x0000_s1327" style="position:absolute;margin-left:214.45pt;margin-top:11.2pt;width:269.8pt;height:309.75pt;z-index:251673600;mso-wrap-distance-left:0;mso-wrap-distance-right:0;mso-position-horizontal-relative:page" coordorigin="4289,224" coordsize="5396,6195">
            <v:shape id="Picture 46" o:spid="_x0000_s1328" type="#_x0000_t75" style="position:absolute;left:4288;top:223;width:4966;height:6195;visibility:visible">
              <v:imagedata r:id="rId69" o:title=""/>
            </v:shape>
            <v:shape id="Freeform 45" o:spid="_x0000_s1329" style="position:absolute;left:9251;top:865;width:406;height:406;visibility:visible;mso-wrap-style:square;v-text-anchor:top" coordsize="406,406" path="m203,406r79,-16l346,347r44,-65l406,203,390,124,346,60,282,16,203,,123,16,59,60,15,124,,203r15,79l59,347r64,43l203,406xe" filled="f" strokecolor="#ffd400" strokeweight="2pt">
              <v:path arrowok="t" o:connecttype="custom" o:connectlocs="203,1271;282,1255;346,1212;390,1147;406,1068;390,989;346,925;282,881;203,865;123,881;59,925;15,989;0,1068;15,1147;59,1212;123,1255;203,1271" o:connectangles="0,0,0,0,0,0,0,0,0,0,0,0,0,0,0,0,0"/>
            </v:shape>
            <v:shape id="Freeform 44" o:spid="_x0000_s1330" style="position:absolute;left:9257;top:1398;width:406;height:406;visibility:visible;mso-wrap-style:square;v-text-anchor:top" coordsize="406,406" path="m203,406r79,-16l346,346r44,-64l406,203,390,124,346,59,282,15,203,,124,15,59,59,16,124,,203r16,79l59,346r65,44l203,406xe" filled="f" strokecolor="#ffd400" strokeweight="2pt">
              <v:path arrowok="t" o:connecttype="custom" o:connectlocs="203,1805;282,1789;346,1745;390,1681;406,1602;390,1523;346,1458;282,1414;203,1399;124,1414;59,1458;16,1523;0,1602;16,1681;59,1745;124,1789;203,1805" o:connectangles="0,0,0,0,0,0,0,0,0,0,0,0,0,0,0,0,0"/>
            </v:shape>
            <v:shape id="Freeform 43" o:spid="_x0000_s1331" style="position:absolute;left:9152;top:2942;width:406;height:406;visibility:visible;mso-wrap-style:square;v-text-anchor:top" coordsize="406,406" path="m203,l124,16,60,60,16,124,,203r16,79l60,347r64,43l203,406r79,-16l347,347r43,-65l406,203,390,124,347,60,282,16,203,xe" stroked="f">
              <v:path arrowok="t" o:connecttype="custom" o:connectlocs="203,2942;124,2958;60,3002;16,3066;0,3145;16,3224;60,3289;124,3332;203,3348;282,3332;347,3289;390,3224;406,3145;390,3066;347,3002;282,2958;203,2942" o:connectangles="0,0,0,0,0,0,0,0,0,0,0,0,0,0,0,0,0"/>
            </v:shape>
            <v:shape id="Freeform 42" o:spid="_x0000_s1332" style="position:absolute;left:9152;top:2942;width:406;height:406;visibility:visible;mso-wrap-style:square;v-text-anchor:top" coordsize="406,406" path="m203,406r79,-16l347,347r43,-65l406,203,390,124,347,60,282,16,203,,124,16,60,60,16,124,,203r16,79l60,347r64,43l203,406xe" filled="f" strokecolor="#ffd400" strokeweight="2pt">
              <v:path arrowok="t" o:connecttype="custom" o:connectlocs="203,3348;282,3332;347,3289;390,3224;406,3145;390,3066;347,3002;282,2958;203,2942;124,2958;60,3002;16,3066;0,3145;16,3224;60,3289;124,3332;203,3348" o:connectangles="0,0,0,0,0,0,0,0,0,0,0,0,0,0,0,0,0"/>
            </v:shape>
            <v:shape id="Freeform 41" o:spid="_x0000_s1333" style="position:absolute;left:9152;top:3836;width:406;height:406;visibility:visible;mso-wrap-style:square;v-text-anchor:top" coordsize="406,406" path="m203,l124,16,60,59,16,124,,203r16,79l60,346r64,44l203,406r79,-16l347,346r43,-64l406,203,390,124,347,59,282,16,203,xe" stroked="f">
              <v:path arrowok="t" o:connecttype="custom" o:connectlocs="203,3837;124,3853;60,3896;16,3961;0,4040;16,4119;60,4183;124,4227;203,4243;282,4227;347,4183;390,4119;406,4040;390,3961;347,3896;282,3853;203,3837" o:connectangles="0,0,0,0,0,0,0,0,0,0,0,0,0,0,0,0,0"/>
            </v:shape>
            <v:shape id="Freeform 40" o:spid="_x0000_s1334" style="position:absolute;left:9152;top:3836;width:406;height:406;visibility:visible;mso-wrap-style:square;v-text-anchor:top" coordsize="406,406" path="m203,406r79,-16l347,346r43,-64l406,203,390,124,347,59,282,16,203,,124,16,60,59,16,124,,203r16,79l60,346r64,44l203,406xe" filled="f" strokecolor="#ffd400" strokeweight="2pt">
              <v:path arrowok="t" o:connecttype="custom" o:connectlocs="203,4243;282,4227;347,4183;390,4119;406,4040;390,3961;347,3896;282,3853;203,3837;124,3853;60,3896;16,3961;0,4040;16,4119;60,4183;124,4227;203,4243" o:connectangles="0,0,0,0,0,0,0,0,0,0,0,0,0,0,0,0,0"/>
            </v:shape>
            <v:shape id="Freeform 39" o:spid="_x0000_s1335" style="position:absolute;left:9152;top:4403;width:406;height:406;visibility:visible;mso-wrap-style:square;v-text-anchor:top" coordsize="406,406" path="m203,l124,16,60,59,16,124,,203r16,79l60,346r64,44l203,406r79,-16l347,346r43,-64l406,203,390,124,347,59,282,16,203,xe" stroked="f">
              <v:path arrowok="t" o:connecttype="custom" o:connectlocs="203,4404;124,4420;60,4463;16,4528;0,4607;16,4686;60,4750;124,4794;203,4810;282,4794;347,4750;390,4686;406,4607;390,4528;347,4463;282,4420;203,4404" o:connectangles="0,0,0,0,0,0,0,0,0,0,0,0,0,0,0,0,0"/>
            </v:shape>
            <v:shape id="Freeform 38" o:spid="_x0000_s1336" style="position:absolute;left:9152;top:4403;width:406;height:406;visibility:visible;mso-wrap-style:square;v-text-anchor:top" coordsize="406,406" path="m203,406r79,-16l347,346r43,-64l406,203,390,124,347,59,282,16,203,,124,16,60,59,16,124,,203r16,79l60,346r64,44l203,406xe" filled="f" strokecolor="#ffd400" strokeweight="2pt">
              <v:path arrowok="t" o:connecttype="custom" o:connectlocs="203,4810;282,4794;347,4750;390,4686;406,4607;390,4528;347,4463;282,4420;203,4404;124,4420;60,4463;16,4528;0,4607;16,4686;60,4750;124,4794;203,4810" o:connectangles="0,0,0,0,0,0,0,0,0,0,0,0,0,0,0,0,0"/>
            </v:shape>
            <v:shape id="Freeform 37" o:spid="_x0000_s1337" style="position:absolute;left:9152;top:4944;width:406;height:406;visibility:visible;mso-wrap-style:square;v-text-anchor:top" coordsize="406,406" path="m203,l124,16,60,60,16,124,,203r16,79l60,347r64,43l203,406r79,-16l347,347r43,-65l406,203,390,124,347,60,282,16,203,xe" stroked="f">
              <v:path arrowok="t" o:connecttype="custom" o:connectlocs="203,4944;124,4960;60,5004;16,5068;0,5147;16,5226;60,5291;124,5334;203,5350;282,5334;347,5291;390,5226;406,5147;390,5068;347,5004;282,4960;203,4944" o:connectangles="0,0,0,0,0,0,0,0,0,0,0,0,0,0,0,0,0"/>
            </v:shape>
            <v:shape id="Freeform 36" o:spid="_x0000_s1338" style="position:absolute;left:9152;top:4944;width:406;height:406;visibility:visible;mso-wrap-style:square;v-text-anchor:top" coordsize="406,406" path="m203,406r79,-16l347,347r43,-65l406,203,390,124,347,60,282,16,203,,124,16,60,60,16,124,,203r16,79l60,347r64,43l203,406xe" filled="f" strokecolor="#ffd400" strokeweight="2pt">
              <v:path arrowok="t" o:connecttype="custom" o:connectlocs="203,5350;282,5334;347,5291;390,5226;406,5147;390,5068;347,5004;282,4960;203,4944;124,4960;60,5004;16,5068;0,5147;16,5226;60,5291;124,5334;203,5350" o:connectangles="0,0,0,0,0,0,0,0,0,0,0,0,0,0,0,0,0"/>
            </v:shape>
            <v:shape id="Text Box 35" o:spid="_x0000_s1339" type="#_x0000_t202" style="position:absolute;left:9393;top:943;width:155;height:758;visibility:visible" filled="f" stroked="f">
              <v:textbox inset="0,0,0,0">
                <w:txbxContent>
                  <w:p w:rsidR="0091330F" w:rsidRDefault="0091330F">
                    <w:pPr>
                      <w:spacing w:line="225" w:lineRule="exact"/>
                      <w:ind w:left="1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231F20"/>
                        <w:sz w:val="20"/>
                        <w:szCs w:val="20"/>
                      </w:rPr>
                      <w:t>a</w:t>
                    </w:r>
                  </w:p>
                  <w:p w:rsidR="0091330F" w:rsidRDefault="0091330F">
                    <w:pPr>
                      <w:spacing w:before="3"/>
                      <w:rPr>
                        <w:sz w:val="25"/>
                        <w:szCs w:val="25"/>
                      </w:rPr>
                    </w:pPr>
                  </w:p>
                  <w:p w:rsidR="0091330F" w:rsidRDefault="0091330F">
                    <w:pPr>
                      <w:spacing w:line="235" w:lineRule="exact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231F20"/>
                        <w:w w:val="101"/>
                        <w:sz w:val="20"/>
                        <w:szCs w:val="20"/>
                      </w:rPr>
                      <w:t>b</w:t>
                    </w:r>
                  </w:p>
                </w:txbxContent>
              </v:textbox>
            </v:shape>
            <v:shape id="Text Box 34" o:spid="_x0000_s1340" type="#_x0000_t202" style="position:absolute;left:9298;top:3021;width:135;height:225;visibility:visible" filled="f" stroked="f">
              <v:textbox inset="0,0,0,0">
                <w:txbxContent>
                  <w:p w:rsidR="0091330F" w:rsidRDefault="0091330F">
                    <w:pPr>
                      <w:spacing w:line="224" w:lineRule="exact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231F20"/>
                        <w:w w:val="107"/>
                        <w:sz w:val="20"/>
                        <w:szCs w:val="20"/>
                      </w:rPr>
                      <w:t>c</w:t>
                    </w:r>
                  </w:p>
                </w:txbxContent>
              </v:textbox>
            </v:shape>
            <v:shape id="Text Box 33" o:spid="_x0000_s1341" type="#_x0000_t202" style="position:absolute;left:9287;top:3915;width:155;height:1332;visibility:visible" filled="f" stroked="f">
              <v:textbox inset="0,0,0,0">
                <w:txbxContent>
                  <w:p w:rsidR="0091330F" w:rsidRDefault="0091330F">
                    <w:pPr>
                      <w:spacing w:line="225" w:lineRule="exact"/>
                      <w:ind w:left="6" w:hanging="7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231F20"/>
                        <w:w w:val="101"/>
                        <w:sz w:val="20"/>
                        <w:szCs w:val="20"/>
                      </w:rPr>
                      <w:t>d</w:t>
                    </w:r>
                  </w:p>
                  <w:p w:rsidR="0091330F" w:rsidRDefault="0091330F">
                    <w:pPr>
                      <w:spacing w:before="27" w:line="540" w:lineRule="atLeast"/>
                      <w:ind w:left="29" w:right="12" w:hanging="24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231F20"/>
                        <w:sz w:val="20"/>
                        <w:szCs w:val="20"/>
                      </w:rPr>
                      <w:t>e f</w:t>
                    </w:r>
                  </w:p>
                </w:txbxContent>
              </v:textbox>
            </v:shape>
            <w10:wrap type="topAndBottom" anchorx="page"/>
            <w10:anchorlock/>
          </v:group>
        </w:pict>
      </w:r>
    </w:p>
    <w:p w:rsidR="0091330F" w:rsidRDefault="0091330F">
      <w:pPr>
        <w:rPr>
          <w:sz w:val="14"/>
          <w:szCs w:val="14"/>
        </w:rPr>
        <w:sectPr w:rsidR="0091330F">
          <w:pgSz w:w="11910" w:h="16840"/>
          <w:pgMar w:top="980" w:right="0" w:bottom="960" w:left="0" w:header="584" w:footer="769" w:gutter="0"/>
          <w:cols w:space="720"/>
        </w:sect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spacing w:before="2"/>
        <w:rPr>
          <w:sz w:val="21"/>
          <w:szCs w:val="21"/>
        </w:rPr>
      </w:pPr>
    </w:p>
    <w:p w:rsidR="0091330F" w:rsidRDefault="0091330F">
      <w:pPr>
        <w:pStyle w:val="ListParagraph"/>
        <w:numPr>
          <w:ilvl w:val="1"/>
          <w:numId w:val="1"/>
        </w:numPr>
        <w:tabs>
          <w:tab w:val="left" w:pos="4889"/>
        </w:tabs>
      </w:pPr>
      <w:r>
        <w:rPr>
          <w:b/>
          <w:bCs/>
        </w:rPr>
        <w:t>Nombre dearchivo</w:t>
      </w:r>
      <w:r>
        <w:t>.</w:t>
      </w:r>
    </w:p>
    <w:p w:rsidR="0091330F" w:rsidRDefault="0091330F">
      <w:pPr>
        <w:pStyle w:val="BodyText"/>
        <w:spacing w:before="10"/>
        <w:rPr>
          <w:sz w:val="28"/>
          <w:szCs w:val="28"/>
        </w:rPr>
      </w:pPr>
    </w:p>
    <w:p w:rsidR="0091330F" w:rsidRDefault="0091330F">
      <w:pPr>
        <w:pStyle w:val="ListParagraph"/>
        <w:numPr>
          <w:ilvl w:val="1"/>
          <w:numId w:val="1"/>
        </w:numPr>
        <w:tabs>
          <w:tab w:val="left" w:pos="4889"/>
        </w:tabs>
      </w:pPr>
      <w:r>
        <w:rPr>
          <w:b/>
          <w:bCs/>
          <w:w w:val="105"/>
        </w:rPr>
        <w:t>Exportarcarpeta</w:t>
      </w:r>
      <w:r>
        <w:rPr>
          <w:w w:val="105"/>
        </w:rPr>
        <w:t>:indicareldestinodelresultadoinal.</w:t>
      </w:r>
    </w:p>
    <w:p w:rsidR="0091330F" w:rsidRDefault="0091330F">
      <w:pPr>
        <w:pStyle w:val="BodyText"/>
        <w:spacing w:before="9"/>
        <w:rPr>
          <w:sz w:val="28"/>
          <w:szCs w:val="28"/>
        </w:rPr>
      </w:pPr>
    </w:p>
    <w:p w:rsidR="0091330F" w:rsidRDefault="0091330F">
      <w:pPr>
        <w:pStyle w:val="ListParagraph"/>
        <w:numPr>
          <w:ilvl w:val="1"/>
          <w:numId w:val="1"/>
        </w:numPr>
        <w:tabs>
          <w:tab w:val="left" w:pos="4889"/>
        </w:tabs>
        <w:spacing w:before="1"/>
      </w:pPr>
      <w:r>
        <w:rPr>
          <w:b/>
          <w:bCs/>
        </w:rPr>
        <w:t>Perfil</w:t>
      </w:r>
      <w:r>
        <w:t>:</w:t>
      </w:r>
    </w:p>
    <w:p w:rsidR="0091330F" w:rsidRDefault="0091330F">
      <w:pPr>
        <w:pStyle w:val="BodyText"/>
        <w:spacing w:before="3"/>
        <w:rPr>
          <w:sz w:val="12"/>
          <w:szCs w:val="12"/>
        </w:rPr>
      </w:pPr>
      <w:r>
        <w:rPr>
          <w:noProof/>
          <w:lang w:val="en-US" w:eastAsia="en-US"/>
        </w:rPr>
        <w:pict>
          <v:shape id="image95.png" o:spid="_x0000_s1342" type="#_x0000_t75" style="position:absolute;margin-left:242.75pt;margin-top:9.2pt;width:296.2pt;height:173.25pt;z-index:251636736;visibility:visible;mso-wrap-distance-left:0;mso-wrap-distance-right:0;mso-position-horizontal-relative:page">
            <v:imagedata r:id="rId70" o:title=""/>
            <w10:wrap type="topAndBottom" anchorx="page"/>
            <w10:anchorlock/>
          </v:shape>
        </w:pict>
      </w:r>
    </w:p>
    <w:p w:rsidR="0091330F" w:rsidRDefault="0091330F">
      <w:pPr>
        <w:pStyle w:val="BodyText"/>
        <w:rPr>
          <w:sz w:val="24"/>
          <w:szCs w:val="24"/>
        </w:rPr>
      </w:pPr>
    </w:p>
    <w:p w:rsidR="0091330F" w:rsidRDefault="0091330F">
      <w:pPr>
        <w:pStyle w:val="BodyText"/>
        <w:spacing w:before="2"/>
        <w:rPr>
          <w:sz w:val="32"/>
          <w:szCs w:val="32"/>
        </w:rPr>
      </w:pPr>
    </w:p>
    <w:p w:rsidR="0091330F" w:rsidRDefault="0091330F">
      <w:pPr>
        <w:pStyle w:val="ListParagraph"/>
        <w:numPr>
          <w:ilvl w:val="1"/>
          <w:numId w:val="1"/>
        </w:numPr>
        <w:tabs>
          <w:tab w:val="left" w:pos="4889"/>
        </w:tabs>
        <w:rPr>
          <w:b/>
          <w:bCs/>
        </w:rPr>
      </w:pPr>
      <w:r>
        <w:rPr>
          <w:b/>
          <w:bCs/>
        </w:rPr>
        <w:t>Objetivo:</w:t>
      </w:r>
    </w:p>
    <w:p w:rsidR="0091330F" w:rsidRDefault="0091330F">
      <w:pPr>
        <w:pStyle w:val="BodyText"/>
        <w:spacing w:before="7"/>
        <w:rPr>
          <w:b/>
          <w:bCs/>
          <w:sz w:val="24"/>
          <w:szCs w:val="24"/>
        </w:rPr>
      </w:pPr>
      <w:r>
        <w:rPr>
          <w:noProof/>
          <w:lang w:val="en-US" w:eastAsia="en-US"/>
        </w:rPr>
        <w:pict>
          <v:shape id="image96.jpeg" o:spid="_x0000_s1343" type="#_x0000_t75" style="position:absolute;margin-left:242.75pt;margin-top:16.45pt;width:302.95pt;height:294.75pt;z-index:251637760;visibility:visible;mso-wrap-distance-left:0;mso-wrap-distance-right:0;mso-position-horizontal-relative:page">
            <v:imagedata r:id="rId71" o:title=""/>
            <w10:wrap type="topAndBottom" anchorx="page"/>
            <w10:anchorlock/>
          </v:shape>
        </w:pict>
      </w:r>
    </w:p>
    <w:p w:rsidR="0091330F" w:rsidRDefault="0091330F">
      <w:pPr>
        <w:rPr>
          <w:sz w:val="24"/>
          <w:szCs w:val="24"/>
        </w:rPr>
        <w:sectPr w:rsidR="0091330F">
          <w:pgSz w:w="11910" w:h="16840"/>
          <w:pgMar w:top="980" w:right="0" w:bottom="960" w:left="0" w:header="584" w:footer="769" w:gutter="0"/>
          <w:cols w:space="720"/>
        </w:sectPr>
      </w:pPr>
    </w:p>
    <w:p w:rsidR="0091330F" w:rsidRDefault="0091330F">
      <w:pPr>
        <w:pStyle w:val="BodyText"/>
        <w:rPr>
          <w:b/>
          <w:bCs/>
          <w:sz w:val="20"/>
          <w:szCs w:val="20"/>
        </w:rPr>
      </w:pPr>
    </w:p>
    <w:p w:rsidR="0091330F" w:rsidRDefault="0091330F">
      <w:pPr>
        <w:pStyle w:val="BodyText"/>
        <w:rPr>
          <w:b/>
          <w:bCs/>
          <w:sz w:val="20"/>
          <w:szCs w:val="20"/>
        </w:rPr>
      </w:pPr>
    </w:p>
    <w:p w:rsidR="0091330F" w:rsidRDefault="0091330F">
      <w:pPr>
        <w:pStyle w:val="BodyText"/>
        <w:spacing w:before="2"/>
        <w:rPr>
          <w:b/>
          <w:bCs/>
          <w:sz w:val="21"/>
          <w:szCs w:val="21"/>
        </w:rPr>
      </w:pPr>
    </w:p>
    <w:p w:rsidR="0091330F" w:rsidRDefault="0091330F">
      <w:pPr>
        <w:pStyle w:val="ListParagraph"/>
        <w:numPr>
          <w:ilvl w:val="1"/>
          <w:numId w:val="1"/>
        </w:numPr>
        <w:tabs>
          <w:tab w:val="left" w:pos="4886"/>
        </w:tabs>
        <w:ind w:left="4886"/>
        <w:rPr>
          <w:b/>
          <w:bCs/>
        </w:rPr>
      </w:pPr>
      <w:r>
        <w:rPr>
          <w:noProof/>
          <w:lang w:val="en-US" w:eastAsia="en-US"/>
        </w:rPr>
        <w:pict>
          <v:shape id="image97.jpeg" o:spid="_x0000_s1344" type="#_x0000_t75" style="position:absolute;left:0;text-align:left;margin-left:242.65pt;margin-top:18.5pt;width:206.55pt;height:314.65pt;z-index:251638784;visibility:visible;mso-wrap-distance-left:0;mso-wrap-distance-right:0;mso-position-horizontal-relative:page">
            <v:imagedata r:id="rId72" o:title=""/>
            <w10:wrap type="topAndBottom" anchorx="page"/>
            <w10:anchorlock/>
          </v:shape>
        </w:pict>
      </w:r>
      <w:r>
        <w:rPr>
          <w:b/>
          <w:bCs/>
        </w:rPr>
        <w:t>Perfil devideo:</w:t>
      </w:r>
    </w:p>
    <w:p w:rsidR="0091330F" w:rsidRDefault="0091330F">
      <w:pPr>
        <w:pStyle w:val="BodyText"/>
        <w:spacing w:before="1"/>
        <w:rPr>
          <w:b/>
          <w:bCs/>
          <w:sz w:val="26"/>
          <w:szCs w:val="26"/>
        </w:rPr>
      </w:pPr>
    </w:p>
    <w:p w:rsidR="0091330F" w:rsidRDefault="0091330F">
      <w:pPr>
        <w:pStyle w:val="ListParagraph"/>
        <w:numPr>
          <w:ilvl w:val="1"/>
          <w:numId w:val="1"/>
        </w:numPr>
        <w:tabs>
          <w:tab w:val="left" w:pos="4853"/>
        </w:tabs>
        <w:ind w:left="4852" w:hanging="226"/>
        <w:rPr>
          <w:b/>
          <w:bCs/>
        </w:rPr>
      </w:pPr>
      <w:r>
        <w:rPr>
          <w:noProof/>
          <w:lang w:val="en-US" w:eastAsia="en-US"/>
        </w:rPr>
        <w:pict>
          <v:shape id="image98.jpeg" o:spid="_x0000_s1345" type="#_x0000_t75" style="position:absolute;left:0;text-align:left;margin-left:305.05pt;margin-top:10.7pt;width:206.5pt;height:250.05pt;z-index:251688960;visibility:visible;mso-wrap-distance-left:0;mso-wrap-distance-right:0;mso-position-horizontal-relative:page">
            <v:imagedata r:id="rId73" o:title=""/>
            <w10:wrap anchorx="page"/>
            <w10:anchorlock/>
          </v:shape>
        </w:pict>
      </w:r>
      <w:r>
        <w:rPr>
          <w:b/>
          <w:bCs/>
        </w:rPr>
        <w:t>Calidad:</w:t>
      </w:r>
    </w:p>
    <w:p w:rsidR="0091330F" w:rsidRDefault="0091330F">
      <w:pPr>
        <w:pStyle w:val="BodyText"/>
        <w:rPr>
          <w:b/>
          <w:bCs/>
          <w:sz w:val="24"/>
          <w:szCs w:val="24"/>
        </w:rPr>
      </w:pPr>
    </w:p>
    <w:p w:rsidR="0091330F" w:rsidRDefault="0091330F">
      <w:pPr>
        <w:pStyle w:val="BodyText"/>
        <w:rPr>
          <w:b/>
          <w:bCs/>
          <w:sz w:val="24"/>
          <w:szCs w:val="24"/>
        </w:rPr>
      </w:pPr>
    </w:p>
    <w:p w:rsidR="0091330F" w:rsidRDefault="0091330F">
      <w:pPr>
        <w:pStyle w:val="BodyText"/>
        <w:rPr>
          <w:b/>
          <w:bCs/>
          <w:sz w:val="24"/>
          <w:szCs w:val="24"/>
        </w:rPr>
      </w:pPr>
    </w:p>
    <w:p w:rsidR="0091330F" w:rsidRDefault="0091330F">
      <w:pPr>
        <w:pStyle w:val="BodyText"/>
        <w:rPr>
          <w:b/>
          <w:bCs/>
          <w:sz w:val="24"/>
          <w:szCs w:val="24"/>
        </w:rPr>
      </w:pPr>
    </w:p>
    <w:p w:rsidR="0091330F" w:rsidRDefault="0091330F">
      <w:pPr>
        <w:pStyle w:val="BodyText"/>
        <w:rPr>
          <w:b/>
          <w:bCs/>
          <w:sz w:val="24"/>
          <w:szCs w:val="24"/>
        </w:rPr>
      </w:pPr>
    </w:p>
    <w:p w:rsidR="0091330F" w:rsidRDefault="0091330F">
      <w:pPr>
        <w:pStyle w:val="BodyText"/>
        <w:rPr>
          <w:b/>
          <w:bCs/>
          <w:sz w:val="24"/>
          <w:szCs w:val="24"/>
        </w:rPr>
      </w:pPr>
    </w:p>
    <w:p w:rsidR="0091330F" w:rsidRDefault="0091330F">
      <w:pPr>
        <w:pStyle w:val="BodyText"/>
        <w:rPr>
          <w:b/>
          <w:bCs/>
          <w:sz w:val="24"/>
          <w:szCs w:val="24"/>
        </w:rPr>
      </w:pPr>
    </w:p>
    <w:p w:rsidR="0091330F" w:rsidRDefault="0091330F">
      <w:pPr>
        <w:pStyle w:val="BodyText"/>
        <w:rPr>
          <w:b/>
          <w:bCs/>
          <w:sz w:val="24"/>
          <w:szCs w:val="24"/>
        </w:rPr>
      </w:pPr>
    </w:p>
    <w:p w:rsidR="0091330F" w:rsidRDefault="0091330F">
      <w:pPr>
        <w:pStyle w:val="BodyText"/>
        <w:rPr>
          <w:b/>
          <w:bCs/>
          <w:sz w:val="24"/>
          <w:szCs w:val="24"/>
        </w:rPr>
      </w:pPr>
    </w:p>
    <w:p w:rsidR="0091330F" w:rsidRDefault="0091330F">
      <w:pPr>
        <w:pStyle w:val="BodyText"/>
        <w:rPr>
          <w:b/>
          <w:bCs/>
          <w:sz w:val="24"/>
          <w:szCs w:val="24"/>
        </w:rPr>
      </w:pPr>
    </w:p>
    <w:p w:rsidR="0091330F" w:rsidRDefault="0091330F">
      <w:pPr>
        <w:pStyle w:val="BodyText"/>
        <w:rPr>
          <w:b/>
          <w:bCs/>
          <w:sz w:val="24"/>
          <w:szCs w:val="24"/>
        </w:rPr>
      </w:pPr>
    </w:p>
    <w:p w:rsidR="0091330F" w:rsidRDefault="0091330F">
      <w:pPr>
        <w:pStyle w:val="BodyText"/>
        <w:rPr>
          <w:b/>
          <w:bCs/>
          <w:sz w:val="24"/>
          <w:szCs w:val="24"/>
        </w:rPr>
      </w:pPr>
    </w:p>
    <w:p w:rsidR="0091330F" w:rsidRDefault="0091330F">
      <w:pPr>
        <w:pStyle w:val="BodyText"/>
        <w:rPr>
          <w:b/>
          <w:bCs/>
          <w:sz w:val="24"/>
          <w:szCs w:val="24"/>
        </w:rPr>
      </w:pPr>
    </w:p>
    <w:p w:rsidR="0091330F" w:rsidRDefault="0091330F">
      <w:pPr>
        <w:pStyle w:val="BodyText"/>
        <w:rPr>
          <w:b/>
          <w:bCs/>
          <w:sz w:val="24"/>
          <w:szCs w:val="24"/>
        </w:rPr>
      </w:pPr>
    </w:p>
    <w:p w:rsidR="0091330F" w:rsidRDefault="0091330F">
      <w:pPr>
        <w:pStyle w:val="BodyText"/>
        <w:rPr>
          <w:b/>
          <w:bCs/>
          <w:sz w:val="24"/>
          <w:szCs w:val="24"/>
        </w:rPr>
      </w:pPr>
    </w:p>
    <w:p w:rsidR="0091330F" w:rsidRDefault="0091330F">
      <w:pPr>
        <w:pStyle w:val="BodyText"/>
        <w:rPr>
          <w:b/>
          <w:bCs/>
          <w:sz w:val="24"/>
          <w:szCs w:val="24"/>
        </w:rPr>
      </w:pPr>
    </w:p>
    <w:p w:rsidR="0091330F" w:rsidRDefault="0091330F">
      <w:pPr>
        <w:pStyle w:val="BodyText"/>
        <w:rPr>
          <w:b/>
          <w:bCs/>
          <w:sz w:val="24"/>
          <w:szCs w:val="24"/>
        </w:rPr>
      </w:pPr>
    </w:p>
    <w:p w:rsidR="0091330F" w:rsidRDefault="0091330F">
      <w:pPr>
        <w:pStyle w:val="BodyText"/>
        <w:rPr>
          <w:b/>
          <w:bCs/>
          <w:sz w:val="24"/>
          <w:szCs w:val="24"/>
        </w:rPr>
      </w:pPr>
    </w:p>
    <w:p w:rsidR="0091330F" w:rsidRDefault="0091330F">
      <w:pPr>
        <w:pStyle w:val="BodyText"/>
        <w:rPr>
          <w:b/>
          <w:bCs/>
          <w:sz w:val="24"/>
          <w:szCs w:val="24"/>
        </w:rPr>
      </w:pPr>
    </w:p>
    <w:p w:rsidR="0091330F" w:rsidRDefault="0091330F">
      <w:pPr>
        <w:pStyle w:val="BodyText"/>
        <w:spacing w:before="172" w:line="369" w:lineRule="auto"/>
        <w:ind w:left="4285" w:right="908"/>
      </w:pPr>
      <w:r>
        <w:rPr>
          <w:color w:val="231F20"/>
          <w:w w:val="105"/>
        </w:rPr>
        <w:t>Luegodehaberseleccionadotodaslasopciones,presionar</w:t>
      </w:r>
      <w:r>
        <w:rPr>
          <w:color w:val="231F20"/>
          <w:spacing w:val="-7"/>
          <w:w w:val="105"/>
        </w:rPr>
        <w:t xml:space="preserve">el </w:t>
      </w:r>
      <w:r>
        <w:rPr>
          <w:color w:val="231F20"/>
          <w:w w:val="105"/>
        </w:rPr>
        <w:t xml:space="preserve">botón </w:t>
      </w:r>
      <w:r>
        <w:rPr>
          <w:b/>
          <w:bCs/>
          <w:color w:val="231F20"/>
          <w:w w:val="105"/>
        </w:rPr>
        <w:t>ExportarVideo</w:t>
      </w:r>
      <w:r>
        <w:rPr>
          <w:color w:val="231F20"/>
          <w:w w:val="105"/>
        </w:rPr>
        <w:t>.</w:t>
      </w:r>
    </w:p>
    <w:p w:rsidR="0091330F" w:rsidRDefault="0091330F">
      <w:pPr>
        <w:spacing w:line="369" w:lineRule="auto"/>
        <w:sectPr w:rsidR="0091330F">
          <w:pgSz w:w="11910" w:h="16840"/>
          <w:pgMar w:top="980" w:right="0" w:bottom="960" w:left="0" w:header="584" w:footer="769" w:gutter="0"/>
          <w:cols w:space="720"/>
        </w:sect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>
      <w:pPr>
        <w:pStyle w:val="BodyText"/>
        <w:rPr>
          <w:sz w:val="20"/>
          <w:szCs w:val="20"/>
        </w:rPr>
      </w:pPr>
    </w:p>
    <w:p w:rsidR="0091330F" w:rsidRDefault="0091330F" w:rsidP="00A67E8E">
      <w:pPr>
        <w:pStyle w:val="BodyText"/>
        <w:spacing w:before="215"/>
        <w:ind w:left="4285"/>
        <w:sectPr w:rsidR="0091330F">
          <w:headerReference w:type="default" r:id="rId74"/>
          <w:pgSz w:w="11910" w:h="16840"/>
          <w:pgMar w:top="980" w:right="0" w:bottom="960" w:left="0" w:header="584" w:footer="769" w:gutter="0"/>
          <w:pgNumType w:start="40"/>
          <w:cols w:space="720"/>
        </w:sectPr>
      </w:pPr>
      <w:r>
        <w:rPr>
          <w:noProof/>
          <w:lang w:val="en-US" w:eastAsia="en-US"/>
        </w:rPr>
        <w:pict>
          <v:group id="Group 27" o:spid="_x0000_s1346" style="position:absolute;left:0;text-align:left;margin-left:36.5pt;margin-top:-8.25pt;width:172.7pt;height:104.55pt;z-index:251689984;mso-position-horizontal-relative:page" coordorigin="730,-165" coordsize="3454,2091">
            <v:shape id="AutoShape 31" o:spid="_x0000_s1347" style="position:absolute;left:858;top:16;width:3325;height:1910;visibility:visible" coordsize="3325,1910" o:spt="100" adj="0,,0" path="m7,13r,1636l185,1649r,260l298,1656r3027,l3325,16,7,13xm7,l,13r7,l7,xe" fillcolor="#ffd4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,29;7,1665;185,1665;185,1925;298,1672;3325,1672;3325,32;7,29;7,16;0,29;7,29;7,16" o:connectangles="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AutoShape 30" o:spid="_x0000_s1348" style="position:absolute;left:739;top:-155;width:3325;height:1910;visibility:visible" coordsize="3325,1910" o:spt="100" adj="0,,0" path="m7,14r,1635l185,1649r,261l298,1656r3027,l3325,16,7,14xm7,l,14r7,l7,xe" fillcolor="#f7f5f4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,-141;7,1494;185,1494;185,1755;298,1501;3325,1501;3325,-139;7,-141;7,-155;0,-141;7,-141;7,-155" o:connectangles="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Freeform 29" o:spid="_x0000_s1349" style="position:absolute;left:739;top:-155;width:3325;height:1910;visibility:visible;mso-wrap-style:square;v-text-anchor:top" coordsize="3325,1910" path="m7,r,1649l185,1649r,261l298,1656r3027,l3325,16,,14e" filled="f" strokecolor="#ffd400" strokeweight="1pt">
              <v:path arrowok="t" o:connecttype="custom" o:connectlocs="7,-155;7,1494;185,1494;185,1755;298,1501;3325,1501;3325,-139;0,-141" o:connectangles="0,0,0,0,0,0,0,0"/>
            </v:shape>
            <v:shape id="Text Box 28" o:spid="_x0000_s1350" type="#_x0000_t202" style="position:absolute;left:729;top:-165;width:3454;height:2091;visibility:visible" fillcolor="#8064a2" strokecolor="#f2f2f2" strokeweight="3pt">
              <v:shadow on="t" color="#3f3151" opacity=".5" offset="1pt"/>
              <v:textbox inset="0,0,0,0">
                <w:txbxContent>
                  <w:p w:rsidR="0091330F" w:rsidRDefault="0091330F">
                    <w:pPr>
                      <w:rPr>
                        <w:sz w:val="30"/>
                        <w:szCs w:val="30"/>
                      </w:rPr>
                    </w:pPr>
                  </w:p>
                  <w:p w:rsidR="0091330F" w:rsidRDefault="0091330F">
                    <w:pPr>
                      <w:spacing w:before="233"/>
                      <w:ind w:left="294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231F20"/>
                        <w:sz w:val="28"/>
                        <w:szCs w:val="28"/>
                      </w:rPr>
                      <w:t>Enlaces de interés</w:t>
                    </w:r>
                  </w:p>
                </w:txbxContent>
              </v:textbox>
            </v:shape>
            <w10:wrap anchorx="page"/>
            <w10:anchorlock/>
          </v:group>
        </w:pict>
      </w:r>
      <w:r>
        <w:rPr>
          <w:color w:val="231F20"/>
          <w:w w:val="105"/>
        </w:rPr>
        <w:t xml:space="preserve">Sitio oicial: </w:t>
      </w:r>
      <w:r>
        <w:rPr>
          <w:color w:val="002079"/>
          <w:w w:val="105"/>
          <w:u w:val="thick" w:color="002079"/>
        </w:rPr>
        <w:t>http://www.openshot.org/</w:t>
      </w:r>
    </w:p>
    <w:p w:rsidR="0091330F" w:rsidRDefault="0091330F" w:rsidP="00A67E8E">
      <w:pPr>
        <w:pStyle w:val="BodyText"/>
        <w:rPr>
          <w:sz w:val="20"/>
          <w:szCs w:val="20"/>
        </w:rPr>
      </w:pPr>
    </w:p>
    <w:sectPr w:rsidR="0091330F" w:rsidSect="00FC07D8">
      <w:headerReference w:type="default" r:id="rId75"/>
      <w:footerReference w:type="default" r:id="rId76"/>
      <w:pgSz w:w="11910" w:h="16840"/>
      <w:pgMar w:top="1580" w:right="0" w:bottom="0" w:left="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330F" w:rsidRDefault="0091330F">
      <w:r>
        <w:separator/>
      </w:r>
    </w:p>
  </w:endnote>
  <w:endnote w:type="continuationSeparator" w:id="1">
    <w:p w:rsidR="0091330F" w:rsidRDefault="009133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30F" w:rsidRDefault="0091330F">
    <w:pPr>
      <w:pStyle w:val="BodyText"/>
      <w:spacing w:line="14" w:lineRule="auto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330F" w:rsidRDefault="0091330F">
      <w:r>
        <w:separator/>
      </w:r>
    </w:p>
  </w:footnote>
  <w:footnote w:type="continuationSeparator" w:id="1">
    <w:p w:rsidR="0091330F" w:rsidRDefault="009133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30F" w:rsidRDefault="0091330F">
    <w:pPr>
      <w:pStyle w:val="BodyText"/>
      <w:spacing w:line="14" w:lineRule="auto"/>
      <w:rPr>
        <w:sz w:val="20"/>
        <w:szCs w:val="20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30F" w:rsidRDefault="0091330F">
    <w:pPr>
      <w:pStyle w:val="BodyText"/>
      <w:spacing w:line="14" w:lineRule="auto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30F" w:rsidRDefault="0091330F">
    <w:pPr>
      <w:pStyle w:val="BodyText"/>
      <w:spacing w:line="14" w:lineRule="auto"/>
      <w:rPr>
        <w:sz w:val="20"/>
        <w:szCs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30F" w:rsidRDefault="0091330F">
    <w:pPr>
      <w:pStyle w:val="BodyText"/>
      <w:spacing w:line="14" w:lineRule="auto"/>
      <w:rPr>
        <w:sz w:val="20"/>
        <w:szCs w:val="20"/>
      </w:rPr>
    </w:pPr>
    <w:r>
      <w:rPr>
        <w:noProof/>
        <w:lang w:val="en-US" w:eastAsia="en-US"/>
      </w:rPr>
      <w:pict>
        <v:group id="Group 25" o:spid="_x0000_s2049" style="position:absolute;margin-left:29.7pt;margin-top:77.7pt;width:172.7pt;height:104.55pt;z-index:-251656192;mso-position-horizontal-relative:page;mso-position-vertical-relative:page" coordorigin="594,1554" coordsize="3454,2091">
          <v:shape id="AutoShape 28" o:spid="_x0000_s2050" style="position:absolute;left:722;top:1734;width:3325;height:1910;visibility:visible" coordsize="3325,1910" o:spt="100" adj="0,,0" path="m7,13r,1635l185,1648r,261l298,1656r3027,l3325,16,7,13xm7,l,13r7,l7,xe" fillcolor="#ffd400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custom" o:connectlocs="7,1748;7,3383;185,3383;185,3644;298,3391;3325,3391;3325,1751;7,1748;7,1735;0,1748;7,1748;7,1735" o:connectangles="0,0,0,0,0,0,0,0,0,0,0,0" textboxrect="3163,3163,18437,18437"/>
            <v:handles>
              <v:h position="@3,#0" polar="10800,10800"/>
              <v:h position="#2,#1" polar="10800,10800" radiusrange="0,10800"/>
            </v:handles>
          </v:shape>
          <v:shape id="AutoShape 27" o:spid="_x0000_s2051" style="position:absolute;left:603;top:1564;width:3325;height:1910;visibility:visible" coordsize="3325,1910" o:spt="100" adj="0,,0" path="m7,13r,1636l185,1649r,260l298,1656r3027,l3325,16,7,13xm7,l,13r7,l7,xe" fillcolor="#f7f5f4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custom" o:connectlocs="7,1577;7,3213;185,3213;185,3473;298,3220;3325,3220;3325,1580;7,1577;7,1564;0,1577;7,1577;7,1564" o:connectangles="0,0,0,0,0,0,0,0,0,0,0,0" textboxrect="3163,3163,18437,18437"/>
            <v:handles>
              <v:h position="@3,#0" polar="10800,10800"/>
              <v:h position="#2,#1" polar="10800,10800" radiusrange="0,10800"/>
            </v:handles>
          </v:shape>
          <v:shape id="Freeform 26" o:spid="_x0000_s2052" style="position:absolute;left:603;top:1564;width:3325;height:1910;visibility:visible;mso-wrap-style:square;v-text-anchor:top" coordsize="3325,1910" path="m7,r,1649l185,1649r,260l298,1656r3027,l3325,16,,13e" filled="f" strokecolor="#ffd400" strokeweight="1pt">
            <v:path arrowok="t" o:connecttype="custom" o:connectlocs="7,1564;7,3213;185,3213;185,3473;298,3220;3325,3220;3325,1580;0,1577" o:connectangles="0,0,0,0,0,0,0,0"/>
          </v:shape>
          <w10:wrap anchorx="page" anchory="pag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30F" w:rsidRDefault="0091330F">
    <w:pPr>
      <w:pStyle w:val="BodyText"/>
      <w:spacing w:line="14" w:lineRule="auto"/>
      <w:rPr>
        <w:sz w:val="20"/>
        <w:szCs w:val="2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30F" w:rsidRDefault="0091330F">
    <w:pPr>
      <w:pStyle w:val="BodyText"/>
      <w:spacing w:line="14" w:lineRule="auto"/>
      <w:rPr>
        <w:sz w:val="20"/>
        <w:szCs w:val="20"/>
      </w:rPr>
    </w:pPr>
    <w:r>
      <w:rPr>
        <w:noProof/>
        <w:lang w:val="en-US" w:eastAsia="en-US"/>
      </w:rPr>
      <w:pict>
        <v:group id="Group 17" o:spid="_x0000_s2053" style="position:absolute;margin-left:29.7pt;margin-top:77.5pt;width:172.7pt;height:104.5pt;z-index:-251654144;mso-position-horizontal-relative:page;mso-position-vertical-relative:page" coordorigin="594,1550" coordsize="3454,2090">
          <v:shape id="AutoShape 20" o:spid="_x0000_s2054" style="position:absolute;left:722;top:1730;width:3325;height:1910;visibility:visible" coordsize="3325,1910" o:spt="100" adj="0,,0" path="m7,13r,1635l185,1648r,261l298,1656r3027,l3325,16,7,13xm7,l,13r7,l7,xe" fillcolor="#ffd400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custom" o:connectlocs="7,1744;7,3379;185,3379;185,3640;298,3387;3325,3387;3325,1747;7,1744;7,1731;0,1744;7,1744;7,1731" o:connectangles="0,0,0,0,0,0,0,0,0,0,0,0" textboxrect="3163,3163,18437,18437"/>
            <v:handles>
              <v:h position="@3,#0" polar="10800,10800"/>
              <v:h position="#2,#1" polar="10800,10800" radiusrange="0,10800"/>
            </v:handles>
          </v:shape>
          <v:shape id="AutoShape 19" o:spid="_x0000_s2055" style="position:absolute;left:603;top:1560;width:3325;height:1910;visibility:visible" coordsize="3325,1910" o:spt="100" adj="0,,0" path="m7,13r,1636l185,1649r,260l298,1656r3027,l3325,16,7,13xm7,l,13r7,l7,xe" fillcolor="#f7f5f4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custom" o:connectlocs="7,1573;7,3209;185,3209;185,3469;298,3216;3325,3216;3325,1576;7,1573;7,1560;0,1573;7,1573;7,1560" o:connectangles="0,0,0,0,0,0,0,0,0,0,0,0" textboxrect="3163,3163,18437,18437"/>
            <v:handles>
              <v:h position="@3,#0" polar="10800,10800"/>
              <v:h position="#2,#1" polar="10800,10800" radiusrange="0,10800"/>
            </v:handles>
          </v:shape>
          <v:shape id="Freeform 18" o:spid="_x0000_s2056" style="position:absolute;left:603;top:1560;width:3325;height:1910;visibility:visible;mso-wrap-style:square;v-text-anchor:top" coordsize="3325,1910" path="m7,r,1649l185,1649r,260l298,1656r3027,l3325,16,,13e" filled="f" strokecolor="#ffd400" strokeweight="1pt">
            <v:path arrowok="t" o:connecttype="custom" o:connectlocs="7,1560;7,3209;185,3209;185,3469;298,3216;3325,3216;3325,1576;0,1573" o:connectangles="0,0,0,0,0,0,0,0"/>
          </v:shape>
          <w10:wrap anchorx="page" anchory="page"/>
          <w10:anchorlock/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30F" w:rsidRDefault="0091330F">
    <w:pPr>
      <w:pStyle w:val="BodyText"/>
      <w:spacing w:line="14" w:lineRule="auto"/>
      <w:rPr>
        <w:sz w:val="20"/>
        <w:szCs w:val="2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30F" w:rsidRDefault="0091330F">
    <w:pPr>
      <w:pStyle w:val="BodyText"/>
      <w:spacing w:line="14" w:lineRule="auto"/>
      <w:rPr>
        <w:sz w:val="20"/>
        <w:szCs w:val="20"/>
      </w:rPr>
    </w:pPr>
    <w:r>
      <w:rPr>
        <w:noProof/>
        <w:lang w:val="en-US" w:eastAsia="en-US"/>
      </w:rPr>
      <w:pict>
        <v:group id="Group 9" o:spid="_x0000_s2057" style="position:absolute;margin-left:29.7pt;margin-top:77.5pt;width:172.7pt;height:104.5pt;z-index:-251652096;mso-position-horizontal-relative:page;mso-position-vertical-relative:page" coordorigin="594,1550" coordsize="3454,2090">
          <v:shape id="AutoShape 12" o:spid="_x0000_s2058" style="position:absolute;left:722;top:1730;width:3325;height:1910;visibility:visible" coordsize="3325,1910" o:spt="100" adj="0,,0" path="m7,13r,1635l185,1648r,261l298,1656r3027,l3325,16,7,13xm7,l,13r7,l7,xe" fillcolor="#ffd400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custom" o:connectlocs="7,1744;7,3379;185,3379;185,3640;298,3387;3325,3387;3325,1747;7,1744;7,1731;0,1744;7,1744;7,1731" o:connectangles="0,0,0,0,0,0,0,0,0,0,0,0" textboxrect="3163,3163,18437,18437"/>
            <v:handles>
              <v:h position="@3,#0" polar="10800,10800"/>
              <v:h position="#2,#1" polar="10800,10800" radiusrange="0,10800"/>
            </v:handles>
          </v:shape>
          <v:shape id="AutoShape 11" o:spid="_x0000_s2059" style="position:absolute;left:603;top:1560;width:3325;height:1910;visibility:visible" coordsize="3325,1910" o:spt="100" adj="0,,0" path="m7,13r,1636l185,1649r,260l298,1656r3027,l3325,16,7,13xm7,l,13r7,l7,xe" fillcolor="#f7f5f4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custom" o:connectlocs="7,1573;7,3209;185,3209;185,3469;298,3216;3325,3216;3325,1576;7,1573;7,1560;0,1573;7,1573;7,1560" o:connectangles="0,0,0,0,0,0,0,0,0,0,0,0" textboxrect="3163,3163,18437,18437"/>
            <v:handles>
              <v:h position="@3,#0" polar="10800,10800"/>
              <v:h position="#2,#1" polar="10800,10800" radiusrange="0,10800"/>
            </v:handles>
          </v:shape>
          <v:shape id="Freeform 10" o:spid="_x0000_s2060" style="position:absolute;left:603;top:1560;width:3325;height:1910;visibility:visible;mso-wrap-style:square;v-text-anchor:top" coordsize="3325,1910" path="m7,r,1649l185,1649r,260l298,1656r3027,l3325,16,,13e" filled="f" strokecolor="#ffd400" strokeweight="1pt">
            <v:path arrowok="t" o:connecttype="custom" o:connectlocs="7,1560;7,3209;185,3209;185,3469;298,3216;3325,3216;3325,1576;0,1573" o:connectangles="0,0,0,0,0,0,0,0"/>
          </v:shape>
          <w10:wrap anchorx="page" anchory="page"/>
          <w10:anchorlock/>
        </v:group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30F" w:rsidRDefault="0091330F">
    <w:pPr>
      <w:pStyle w:val="BodyText"/>
      <w:spacing w:line="14" w:lineRule="auto"/>
      <w:rPr>
        <w:sz w:val="20"/>
        <w:szCs w:val="2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30F" w:rsidRDefault="0091330F">
    <w:pPr>
      <w:pStyle w:val="BodyText"/>
      <w:spacing w:line="14" w:lineRule="auto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03CE1"/>
    <w:multiLevelType w:val="hybridMultilevel"/>
    <w:tmpl w:val="A0E02CE4"/>
    <w:lvl w:ilvl="0" w:tplc="9872D47E">
      <w:numFmt w:val="bullet"/>
      <w:lvlText w:val="•"/>
      <w:lvlJc w:val="left"/>
      <w:pPr>
        <w:ind w:left="4854" w:hanging="227"/>
      </w:pPr>
      <w:rPr>
        <w:rFonts w:ascii="Arial" w:eastAsia="Times New Roman" w:hAnsi="Arial" w:hint="default"/>
        <w:b/>
        <w:bCs/>
        <w:w w:val="142"/>
        <w:sz w:val="22"/>
        <w:szCs w:val="22"/>
      </w:rPr>
    </w:lvl>
    <w:lvl w:ilvl="1" w:tplc="6B308A98">
      <w:numFmt w:val="bullet"/>
      <w:lvlText w:val="•"/>
      <w:lvlJc w:val="left"/>
      <w:pPr>
        <w:ind w:left="5564" w:hanging="227"/>
      </w:pPr>
      <w:rPr>
        <w:rFonts w:hint="default"/>
      </w:rPr>
    </w:lvl>
    <w:lvl w:ilvl="2" w:tplc="8AE8598E">
      <w:numFmt w:val="bullet"/>
      <w:lvlText w:val="•"/>
      <w:lvlJc w:val="left"/>
      <w:pPr>
        <w:ind w:left="6269" w:hanging="227"/>
      </w:pPr>
      <w:rPr>
        <w:rFonts w:hint="default"/>
      </w:rPr>
    </w:lvl>
    <w:lvl w:ilvl="3" w:tplc="1A0CBE6E">
      <w:numFmt w:val="bullet"/>
      <w:lvlText w:val="•"/>
      <w:lvlJc w:val="left"/>
      <w:pPr>
        <w:ind w:left="6973" w:hanging="227"/>
      </w:pPr>
      <w:rPr>
        <w:rFonts w:hint="default"/>
      </w:rPr>
    </w:lvl>
    <w:lvl w:ilvl="4" w:tplc="F7EE1E2A">
      <w:numFmt w:val="bullet"/>
      <w:lvlText w:val="•"/>
      <w:lvlJc w:val="left"/>
      <w:pPr>
        <w:ind w:left="7678" w:hanging="227"/>
      </w:pPr>
      <w:rPr>
        <w:rFonts w:hint="default"/>
      </w:rPr>
    </w:lvl>
    <w:lvl w:ilvl="5" w:tplc="90A47754">
      <w:numFmt w:val="bullet"/>
      <w:lvlText w:val="•"/>
      <w:lvlJc w:val="left"/>
      <w:pPr>
        <w:ind w:left="8382" w:hanging="227"/>
      </w:pPr>
      <w:rPr>
        <w:rFonts w:hint="default"/>
      </w:rPr>
    </w:lvl>
    <w:lvl w:ilvl="6" w:tplc="489613B4">
      <w:numFmt w:val="bullet"/>
      <w:lvlText w:val="•"/>
      <w:lvlJc w:val="left"/>
      <w:pPr>
        <w:ind w:left="9087" w:hanging="227"/>
      </w:pPr>
      <w:rPr>
        <w:rFonts w:hint="default"/>
      </w:rPr>
    </w:lvl>
    <w:lvl w:ilvl="7" w:tplc="2278A59C">
      <w:numFmt w:val="bullet"/>
      <w:lvlText w:val="•"/>
      <w:lvlJc w:val="left"/>
      <w:pPr>
        <w:ind w:left="9791" w:hanging="227"/>
      </w:pPr>
      <w:rPr>
        <w:rFonts w:hint="default"/>
      </w:rPr>
    </w:lvl>
    <w:lvl w:ilvl="8" w:tplc="DA8CC2CC">
      <w:numFmt w:val="bullet"/>
      <w:lvlText w:val="•"/>
      <w:lvlJc w:val="left"/>
      <w:pPr>
        <w:ind w:left="10496" w:hanging="227"/>
      </w:pPr>
      <w:rPr>
        <w:rFonts w:hint="default"/>
      </w:rPr>
    </w:lvl>
  </w:abstractNum>
  <w:abstractNum w:abstractNumId="1">
    <w:nsid w:val="29D205E9"/>
    <w:multiLevelType w:val="hybridMultilevel"/>
    <w:tmpl w:val="E6500F60"/>
    <w:lvl w:ilvl="0" w:tplc="540482D0">
      <w:start w:val="1"/>
      <w:numFmt w:val="decimal"/>
      <w:lvlText w:val="%1."/>
      <w:lvlJc w:val="left"/>
      <w:pPr>
        <w:ind w:left="4623" w:hanging="360"/>
      </w:pPr>
      <w:rPr>
        <w:rFonts w:ascii="Lucida Sans" w:eastAsia="Times New Roman" w:hAnsi="Lucida Sans" w:hint="default"/>
        <w:color w:val="231F20"/>
        <w:w w:val="63"/>
        <w:sz w:val="22"/>
        <w:szCs w:val="22"/>
      </w:rPr>
    </w:lvl>
    <w:lvl w:ilvl="1" w:tplc="06D451E2">
      <w:numFmt w:val="bullet"/>
      <w:lvlText w:val="•"/>
      <w:lvlJc w:val="left"/>
      <w:pPr>
        <w:ind w:left="5348" w:hanging="360"/>
      </w:pPr>
      <w:rPr>
        <w:rFonts w:hint="default"/>
      </w:rPr>
    </w:lvl>
    <w:lvl w:ilvl="2" w:tplc="DEA4B422">
      <w:numFmt w:val="bullet"/>
      <w:lvlText w:val="•"/>
      <w:lvlJc w:val="left"/>
      <w:pPr>
        <w:ind w:left="6077" w:hanging="360"/>
      </w:pPr>
      <w:rPr>
        <w:rFonts w:hint="default"/>
      </w:rPr>
    </w:lvl>
    <w:lvl w:ilvl="3" w:tplc="F8F2F074">
      <w:numFmt w:val="bullet"/>
      <w:lvlText w:val="•"/>
      <w:lvlJc w:val="left"/>
      <w:pPr>
        <w:ind w:left="6805" w:hanging="360"/>
      </w:pPr>
      <w:rPr>
        <w:rFonts w:hint="default"/>
      </w:rPr>
    </w:lvl>
    <w:lvl w:ilvl="4" w:tplc="2E7A6300">
      <w:numFmt w:val="bullet"/>
      <w:lvlText w:val="•"/>
      <w:lvlJc w:val="left"/>
      <w:pPr>
        <w:ind w:left="7534" w:hanging="360"/>
      </w:pPr>
      <w:rPr>
        <w:rFonts w:hint="default"/>
      </w:rPr>
    </w:lvl>
    <w:lvl w:ilvl="5" w:tplc="88709A80">
      <w:numFmt w:val="bullet"/>
      <w:lvlText w:val="•"/>
      <w:lvlJc w:val="left"/>
      <w:pPr>
        <w:ind w:left="8262" w:hanging="360"/>
      </w:pPr>
      <w:rPr>
        <w:rFonts w:hint="default"/>
      </w:rPr>
    </w:lvl>
    <w:lvl w:ilvl="6" w:tplc="A080C4D8">
      <w:numFmt w:val="bullet"/>
      <w:lvlText w:val="•"/>
      <w:lvlJc w:val="left"/>
      <w:pPr>
        <w:ind w:left="8991" w:hanging="360"/>
      </w:pPr>
      <w:rPr>
        <w:rFonts w:hint="default"/>
      </w:rPr>
    </w:lvl>
    <w:lvl w:ilvl="7" w:tplc="0A023A68">
      <w:numFmt w:val="bullet"/>
      <w:lvlText w:val="•"/>
      <w:lvlJc w:val="left"/>
      <w:pPr>
        <w:ind w:left="9719" w:hanging="360"/>
      </w:pPr>
      <w:rPr>
        <w:rFonts w:hint="default"/>
      </w:rPr>
    </w:lvl>
    <w:lvl w:ilvl="8" w:tplc="1C74FE40">
      <w:numFmt w:val="bullet"/>
      <w:lvlText w:val="•"/>
      <w:lvlJc w:val="left"/>
      <w:pPr>
        <w:ind w:left="10448" w:hanging="360"/>
      </w:pPr>
      <w:rPr>
        <w:rFonts w:hint="default"/>
      </w:rPr>
    </w:lvl>
  </w:abstractNum>
  <w:abstractNum w:abstractNumId="2">
    <w:nsid w:val="2E466B43"/>
    <w:multiLevelType w:val="hybridMultilevel"/>
    <w:tmpl w:val="6FD6E0BA"/>
    <w:lvl w:ilvl="0" w:tplc="00A41338">
      <w:start w:val="1"/>
      <w:numFmt w:val="decimal"/>
      <w:lvlText w:val="%1."/>
      <w:lvlJc w:val="left"/>
      <w:pPr>
        <w:ind w:left="4886" w:hanging="227"/>
      </w:pPr>
      <w:rPr>
        <w:rFonts w:ascii="Lucida Sans" w:eastAsia="Times New Roman" w:hAnsi="Lucida Sans" w:hint="default"/>
        <w:spacing w:val="-3"/>
        <w:w w:val="66"/>
        <w:sz w:val="22"/>
        <w:szCs w:val="22"/>
      </w:rPr>
    </w:lvl>
    <w:lvl w:ilvl="1" w:tplc="878A238A">
      <w:start w:val="1"/>
      <w:numFmt w:val="lowerLetter"/>
      <w:lvlText w:val="%2."/>
      <w:lvlJc w:val="left"/>
      <w:pPr>
        <w:ind w:left="4888" w:hanging="227"/>
      </w:pPr>
      <w:rPr>
        <w:rFonts w:ascii="Lucida Sans" w:eastAsia="Times New Roman" w:hAnsi="Lucida Sans" w:hint="default"/>
        <w:spacing w:val="-3"/>
        <w:w w:val="100"/>
        <w:sz w:val="22"/>
        <w:szCs w:val="22"/>
      </w:rPr>
    </w:lvl>
    <w:lvl w:ilvl="2" w:tplc="DBC0D896">
      <w:numFmt w:val="bullet"/>
      <w:lvlText w:val="•"/>
      <w:lvlJc w:val="left"/>
      <w:pPr>
        <w:ind w:left="6285" w:hanging="227"/>
      </w:pPr>
      <w:rPr>
        <w:rFonts w:hint="default"/>
      </w:rPr>
    </w:lvl>
    <w:lvl w:ilvl="3" w:tplc="99586842">
      <w:numFmt w:val="bullet"/>
      <w:lvlText w:val="•"/>
      <w:lvlJc w:val="left"/>
      <w:pPr>
        <w:ind w:left="6987" w:hanging="227"/>
      </w:pPr>
      <w:rPr>
        <w:rFonts w:hint="default"/>
      </w:rPr>
    </w:lvl>
    <w:lvl w:ilvl="4" w:tplc="35E4B290">
      <w:numFmt w:val="bullet"/>
      <w:lvlText w:val="•"/>
      <w:lvlJc w:val="left"/>
      <w:pPr>
        <w:ind w:left="7690" w:hanging="227"/>
      </w:pPr>
      <w:rPr>
        <w:rFonts w:hint="default"/>
      </w:rPr>
    </w:lvl>
    <w:lvl w:ilvl="5" w:tplc="DEBA217E">
      <w:numFmt w:val="bullet"/>
      <w:lvlText w:val="•"/>
      <w:lvlJc w:val="left"/>
      <w:pPr>
        <w:ind w:left="8392" w:hanging="227"/>
      </w:pPr>
      <w:rPr>
        <w:rFonts w:hint="default"/>
      </w:rPr>
    </w:lvl>
    <w:lvl w:ilvl="6" w:tplc="2FF65506">
      <w:numFmt w:val="bullet"/>
      <w:lvlText w:val="•"/>
      <w:lvlJc w:val="left"/>
      <w:pPr>
        <w:ind w:left="9095" w:hanging="227"/>
      </w:pPr>
      <w:rPr>
        <w:rFonts w:hint="default"/>
      </w:rPr>
    </w:lvl>
    <w:lvl w:ilvl="7" w:tplc="26B0B870">
      <w:numFmt w:val="bullet"/>
      <w:lvlText w:val="•"/>
      <w:lvlJc w:val="left"/>
      <w:pPr>
        <w:ind w:left="9797" w:hanging="227"/>
      </w:pPr>
      <w:rPr>
        <w:rFonts w:hint="default"/>
      </w:rPr>
    </w:lvl>
    <w:lvl w:ilvl="8" w:tplc="585C4F6A">
      <w:numFmt w:val="bullet"/>
      <w:lvlText w:val="•"/>
      <w:lvlJc w:val="left"/>
      <w:pPr>
        <w:ind w:left="10500" w:hanging="227"/>
      </w:pPr>
      <w:rPr>
        <w:rFonts w:hint="default"/>
      </w:rPr>
    </w:lvl>
  </w:abstractNum>
  <w:abstractNum w:abstractNumId="3">
    <w:nsid w:val="372F363A"/>
    <w:multiLevelType w:val="hybridMultilevel"/>
    <w:tmpl w:val="1CA2B50C"/>
    <w:lvl w:ilvl="0" w:tplc="07FA8328">
      <w:numFmt w:val="bullet"/>
      <w:lvlText w:val="•"/>
      <w:lvlJc w:val="left"/>
      <w:pPr>
        <w:ind w:left="4515" w:hanging="227"/>
      </w:pPr>
      <w:rPr>
        <w:rFonts w:ascii="Arial" w:eastAsia="Times New Roman" w:hAnsi="Arial" w:hint="default"/>
        <w:w w:val="136"/>
        <w:sz w:val="22"/>
        <w:szCs w:val="22"/>
      </w:rPr>
    </w:lvl>
    <w:lvl w:ilvl="1" w:tplc="30A0C70C">
      <w:numFmt w:val="bullet"/>
      <w:lvlText w:val="•"/>
      <w:lvlJc w:val="left"/>
      <w:pPr>
        <w:ind w:left="5258" w:hanging="227"/>
      </w:pPr>
      <w:rPr>
        <w:rFonts w:hint="default"/>
      </w:rPr>
    </w:lvl>
    <w:lvl w:ilvl="2" w:tplc="9446B4D4">
      <w:numFmt w:val="bullet"/>
      <w:lvlText w:val="•"/>
      <w:lvlJc w:val="left"/>
      <w:pPr>
        <w:ind w:left="5997" w:hanging="227"/>
      </w:pPr>
      <w:rPr>
        <w:rFonts w:hint="default"/>
      </w:rPr>
    </w:lvl>
    <w:lvl w:ilvl="3" w:tplc="E08E53F6">
      <w:numFmt w:val="bullet"/>
      <w:lvlText w:val="•"/>
      <w:lvlJc w:val="left"/>
      <w:pPr>
        <w:ind w:left="6735" w:hanging="227"/>
      </w:pPr>
      <w:rPr>
        <w:rFonts w:hint="default"/>
      </w:rPr>
    </w:lvl>
    <w:lvl w:ilvl="4" w:tplc="9D2E8780">
      <w:numFmt w:val="bullet"/>
      <w:lvlText w:val="•"/>
      <w:lvlJc w:val="left"/>
      <w:pPr>
        <w:ind w:left="7474" w:hanging="227"/>
      </w:pPr>
      <w:rPr>
        <w:rFonts w:hint="default"/>
      </w:rPr>
    </w:lvl>
    <w:lvl w:ilvl="5" w:tplc="A2F41DF8">
      <w:numFmt w:val="bullet"/>
      <w:lvlText w:val="•"/>
      <w:lvlJc w:val="left"/>
      <w:pPr>
        <w:ind w:left="8212" w:hanging="227"/>
      </w:pPr>
      <w:rPr>
        <w:rFonts w:hint="default"/>
      </w:rPr>
    </w:lvl>
    <w:lvl w:ilvl="6" w:tplc="28C2102E">
      <w:numFmt w:val="bullet"/>
      <w:lvlText w:val="•"/>
      <w:lvlJc w:val="left"/>
      <w:pPr>
        <w:ind w:left="8951" w:hanging="227"/>
      </w:pPr>
      <w:rPr>
        <w:rFonts w:hint="default"/>
      </w:rPr>
    </w:lvl>
    <w:lvl w:ilvl="7" w:tplc="FCC6CE60">
      <w:numFmt w:val="bullet"/>
      <w:lvlText w:val="•"/>
      <w:lvlJc w:val="left"/>
      <w:pPr>
        <w:ind w:left="9689" w:hanging="227"/>
      </w:pPr>
      <w:rPr>
        <w:rFonts w:hint="default"/>
      </w:rPr>
    </w:lvl>
    <w:lvl w:ilvl="8" w:tplc="B2A86C62">
      <w:numFmt w:val="bullet"/>
      <w:lvlText w:val="•"/>
      <w:lvlJc w:val="left"/>
      <w:pPr>
        <w:ind w:left="10428" w:hanging="227"/>
      </w:pPr>
      <w:rPr>
        <w:rFonts w:hint="default"/>
      </w:rPr>
    </w:lvl>
  </w:abstractNum>
  <w:abstractNum w:abstractNumId="4">
    <w:nsid w:val="3ADA7D50"/>
    <w:multiLevelType w:val="hybridMultilevel"/>
    <w:tmpl w:val="6206DBBC"/>
    <w:lvl w:ilvl="0" w:tplc="50A06A5A">
      <w:start w:val="1"/>
      <w:numFmt w:val="decimal"/>
      <w:lvlText w:val="%1."/>
      <w:lvlJc w:val="left"/>
      <w:pPr>
        <w:ind w:left="1074" w:hanging="360"/>
      </w:pPr>
      <w:rPr>
        <w:rFonts w:ascii="Lucida Sans" w:eastAsia="Times New Roman" w:hAnsi="Lucida Sans" w:hint="default"/>
        <w:color w:val="231F20"/>
        <w:w w:val="63"/>
        <w:sz w:val="22"/>
        <w:szCs w:val="22"/>
      </w:rPr>
    </w:lvl>
    <w:lvl w:ilvl="1" w:tplc="656C5F62">
      <w:numFmt w:val="bullet"/>
      <w:lvlText w:val="•"/>
      <w:lvlJc w:val="left"/>
      <w:pPr>
        <w:ind w:left="1805" w:hanging="360"/>
      </w:pPr>
      <w:rPr>
        <w:rFonts w:hint="default"/>
      </w:rPr>
    </w:lvl>
    <w:lvl w:ilvl="2" w:tplc="B5646CC0">
      <w:numFmt w:val="bullet"/>
      <w:lvlText w:val="•"/>
      <w:lvlJc w:val="left"/>
      <w:pPr>
        <w:ind w:left="2530" w:hanging="360"/>
      </w:pPr>
      <w:rPr>
        <w:rFonts w:hint="default"/>
      </w:rPr>
    </w:lvl>
    <w:lvl w:ilvl="3" w:tplc="7C065628">
      <w:numFmt w:val="bullet"/>
      <w:lvlText w:val="•"/>
      <w:lvlJc w:val="left"/>
      <w:pPr>
        <w:ind w:left="3255" w:hanging="360"/>
      </w:pPr>
      <w:rPr>
        <w:rFonts w:hint="default"/>
      </w:rPr>
    </w:lvl>
    <w:lvl w:ilvl="4" w:tplc="A61602CA">
      <w:numFmt w:val="bullet"/>
      <w:lvlText w:val="•"/>
      <w:lvlJc w:val="left"/>
      <w:pPr>
        <w:ind w:left="3980" w:hanging="360"/>
      </w:pPr>
      <w:rPr>
        <w:rFonts w:hint="default"/>
      </w:rPr>
    </w:lvl>
    <w:lvl w:ilvl="5" w:tplc="7DC44B44">
      <w:numFmt w:val="bullet"/>
      <w:lvlText w:val="•"/>
      <w:lvlJc w:val="left"/>
      <w:pPr>
        <w:ind w:left="4705" w:hanging="360"/>
      </w:pPr>
      <w:rPr>
        <w:rFonts w:hint="default"/>
      </w:rPr>
    </w:lvl>
    <w:lvl w:ilvl="6" w:tplc="D3AAD14C">
      <w:numFmt w:val="bullet"/>
      <w:lvlText w:val="•"/>
      <w:lvlJc w:val="left"/>
      <w:pPr>
        <w:ind w:left="5430" w:hanging="360"/>
      </w:pPr>
      <w:rPr>
        <w:rFonts w:hint="default"/>
      </w:rPr>
    </w:lvl>
    <w:lvl w:ilvl="7" w:tplc="FB020426">
      <w:numFmt w:val="bullet"/>
      <w:lvlText w:val="•"/>
      <w:lvlJc w:val="left"/>
      <w:pPr>
        <w:ind w:left="6156" w:hanging="360"/>
      </w:pPr>
      <w:rPr>
        <w:rFonts w:hint="default"/>
      </w:rPr>
    </w:lvl>
    <w:lvl w:ilvl="8" w:tplc="89867B26">
      <w:numFmt w:val="bullet"/>
      <w:lvlText w:val="•"/>
      <w:lvlJc w:val="left"/>
      <w:pPr>
        <w:ind w:left="6881" w:hanging="360"/>
      </w:pPr>
      <w:rPr>
        <w:rFonts w:hint="default"/>
      </w:rPr>
    </w:lvl>
  </w:abstractNum>
  <w:abstractNum w:abstractNumId="5">
    <w:nsid w:val="3DD55127"/>
    <w:multiLevelType w:val="hybridMultilevel"/>
    <w:tmpl w:val="0DE20510"/>
    <w:lvl w:ilvl="0" w:tplc="71E00EC2">
      <w:numFmt w:val="bullet"/>
      <w:lvlText w:val="•"/>
      <w:lvlJc w:val="left"/>
      <w:pPr>
        <w:ind w:left="5215" w:hanging="187"/>
      </w:pPr>
      <w:rPr>
        <w:rFonts w:ascii="Arial" w:eastAsia="Times New Roman" w:hAnsi="Arial" w:hint="default"/>
        <w:color w:val="221F1F"/>
        <w:w w:val="136"/>
        <w:sz w:val="22"/>
        <w:szCs w:val="22"/>
      </w:rPr>
    </w:lvl>
    <w:lvl w:ilvl="1" w:tplc="885EEAE8">
      <w:numFmt w:val="bullet"/>
      <w:lvlText w:val="•"/>
      <w:lvlJc w:val="left"/>
      <w:pPr>
        <w:ind w:left="5888" w:hanging="187"/>
      </w:pPr>
      <w:rPr>
        <w:rFonts w:hint="default"/>
      </w:rPr>
    </w:lvl>
    <w:lvl w:ilvl="2" w:tplc="7BAC19C2">
      <w:numFmt w:val="bullet"/>
      <w:lvlText w:val="•"/>
      <w:lvlJc w:val="left"/>
      <w:pPr>
        <w:ind w:left="6557" w:hanging="187"/>
      </w:pPr>
      <w:rPr>
        <w:rFonts w:hint="default"/>
      </w:rPr>
    </w:lvl>
    <w:lvl w:ilvl="3" w:tplc="A0263830">
      <w:numFmt w:val="bullet"/>
      <w:lvlText w:val="•"/>
      <w:lvlJc w:val="left"/>
      <w:pPr>
        <w:ind w:left="7225" w:hanging="187"/>
      </w:pPr>
      <w:rPr>
        <w:rFonts w:hint="default"/>
      </w:rPr>
    </w:lvl>
    <w:lvl w:ilvl="4" w:tplc="E1B8F4A0">
      <w:numFmt w:val="bullet"/>
      <w:lvlText w:val="•"/>
      <w:lvlJc w:val="left"/>
      <w:pPr>
        <w:ind w:left="7894" w:hanging="187"/>
      </w:pPr>
      <w:rPr>
        <w:rFonts w:hint="default"/>
      </w:rPr>
    </w:lvl>
    <w:lvl w:ilvl="5" w:tplc="5BE6DA38">
      <w:numFmt w:val="bullet"/>
      <w:lvlText w:val="•"/>
      <w:lvlJc w:val="left"/>
      <w:pPr>
        <w:ind w:left="8562" w:hanging="187"/>
      </w:pPr>
      <w:rPr>
        <w:rFonts w:hint="default"/>
      </w:rPr>
    </w:lvl>
    <w:lvl w:ilvl="6" w:tplc="578E7DBC">
      <w:numFmt w:val="bullet"/>
      <w:lvlText w:val="•"/>
      <w:lvlJc w:val="left"/>
      <w:pPr>
        <w:ind w:left="9231" w:hanging="187"/>
      </w:pPr>
      <w:rPr>
        <w:rFonts w:hint="default"/>
      </w:rPr>
    </w:lvl>
    <w:lvl w:ilvl="7" w:tplc="0FE2B14E">
      <w:numFmt w:val="bullet"/>
      <w:lvlText w:val="•"/>
      <w:lvlJc w:val="left"/>
      <w:pPr>
        <w:ind w:left="9899" w:hanging="187"/>
      </w:pPr>
      <w:rPr>
        <w:rFonts w:hint="default"/>
      </w:rPr>
    </w:lvl>
    <w:lvl w:ilvl="8" w:tplc="6A58471C">
      <w:numFmt w:val="bullet"/>
      <w:lvlText w:val="•"/>
      <w:lvlJc w:val="left"/>
      <w:pPr>
        <w:ind w:left="10568" w:hanging="187"/>
      </w:pPr>
      <w:rPr>
        <w:rFonts w:hint="default"/>
      </w:rPr>
    </w:lvl>
  </w:abstractNum>
  <w:abstractNum w:abstractNumId="6">
    <w:nsid w:val="45620443"/>
    <w:multiLevelType w:val="hybridMultilevel"/>
    <w:tmpl w:val="5780532E"/>
    <w:lvl w:ilvl="0" w:tplc="892251A2">
      <w:numFmt w:val="bullet"/>
      <w:lvlText w:val="•"/>
      <w:lvlJc w:val="left"/>
      <w:pPr>
        <w:ind w:left="4855" w:hanging="227"/>
      </w:pPr>
      <w:rPr>
        <w:rFonts w:ascii="Arial" w:eastAsia="Times New Roman" w:hAnsi="Arial" w:hint="default"/>
        <w:b/>
        <w:bCs/>
        <w:w w:val="142"/>
        <w:sz w:val="22"/>
        <w:szCs w:val="22"/>
      </w:rPr>
    </w:lvl>
    <w:lvl w:ilvl="1" w:tplc="21CA97F0">
      <w:numFmt w:val="bullet"/>
      <w:lvlText w:val="•"/>
      <w:lvlJc w:val="left"/>
      <w:pPr>
        <w:ind w:left="5564" w:hanging="227"/>
      </w:pPr>
      <w:rPr>
        <w:rFonts w:hint="default"/>
      </w:rPr>
    </w:lvl>
    <w:lvl w:ilvl="2" w:tplc="5C0A649A">
      <w:numFmt w:val="bullet"/>
      <w:lvlText w:val="•"/>
      <w:lvlJc w:val="left"/>
      <w:pPr>
        <w:ind w:left="6269" w:hanging="227"/>
      </w:pPr>
      <w:rPr>
        <w:rFonts w:hint="default"/>
      </w:rPr>
    </w:lvl>
    <w:lvl w:ilvl="3" w:tplc="EFA66E5E">
      <w:numFmt w:val="bullet"/>
      <w:lvlText w:val="•"/>
      <w:lvlJc w:val="left"/>
      <w:pPr>
        <w:ind w:left="6973" w:hanging="227"/>
      </w:pPr>
      <w:rPr>
        <w:rFonts w:hint="default"/>
      </w:rPr>
    </w:lvl>
    <w:lvl w:ilvl="4" w:tplc="8D1A8B66">
      <w:numFmt w:val="bullet"/>
      <w:lvlText w:val="•"/>
      <w:lvlJc w:val="left"/>
      <w:pPr>
        <w:ind w:left="7678" w:hanging="227"/>
      </w:pPr>
      <w:rPr>
        <w:rFonts w:hint="default"/>
      </w:rPr>
    </w:lvl>
    <w:lvl w:ilvl="5" w:tplc="2D8CD37E">
      <w:numFmt w:val="bullet"/>
      <w:lvlText w:val="•"/>
      <w:lvlJc w:val="left"/>
      <w:pPr>
        <w:ind w:left="8382" w:hanging="227"/>
      </w:pPr>
      <w:rPr>
        <w:rFonts w:hint="default"/>
      </w:rPr>
    </w:lvl>
    <w:lvl w:ilvl="6" w:tplc="4A94817E">
      <w:numFmt w:val="bullet"/>
      <w:lvlText w:val="•"/>
      <w:lvlJc w:val="left"/>
      <w:pPr>
        <w:ind w:left="9087" w:hanging="227"/>
      </w:pPr>
      <w:rPr>
        <w:rFonts w:hint="default"/>
      </w:rPr>
    </w:lvl>
    <w:lvl w:ilvl="7" w:tplc="1D04A83A">
      <w:numFmt w:val="bullet"/>
      <w:lvlText w:val="•"/>
      <w:lvlJc w:val="left"/>
      <w:pPr>
        <w:ind w:left="9791" w:hanging="227"/>
      </w:pPr>
      <w:rPr>
        <w:rFonts w:hint="default"/>
      </w:rPr>
    </w:lvl>
    <w:lvl w:ilvl="8" w:tplc="34BA0AC6">
      <w:numFmt w:val="bullet"/>
      <w:lvlText w:val="•"/>
      <w:lvlJc w:val="left"/>
      <w:pPr>
        <w:ind w:left="10496" w:hanging="227"/>
      </w:pPr>
      <w:rPr>
        <w:rFonts w:hint="default"/>
      </w:rPr>
    </w:lvl>
  </w:abstractNum>
  <w:abstractNum w:abstractNumId="7">
    <w:nsid w:val="52746CE6"/>
    <w:multiLevelType w:val="hybridMultilevel"/>
    <w:tmpl w:val="E398CA5E"/>
    <w:lvl w:ilvl="0" w:tplc="1C624D04">
      <w:start w:val="1"/>
      <w:numFmt w:val="decimal"/>
      <w:lvlText w:val="%1."/>
      <w:lvlJc w:val="left"/>
      <w:pPr>
        <w:ind w:left="4515" w:hanging="227"/>
      </w:pPr>
      <w:rPr>
        <w:rFonts w:ascii="Lucida Sans" w:eastAsia="Times New Roman" w:hAnsi="Lucida Sans" w:hint="default"/>
        <w:w w:val="63"/>
        <w:sz w:val="22"/>
        <w:szCs w:val="22"/>
      </w:rPr>
    </w:lvl>
    <w:lvl w:ilvl="1" w:tplc="228241A2">
      <w:start w:val="1"/>
      <w:numFmt w:val="decimal"/>
      <w:lvlText w:val="%2."/>
      <w:lvlJc w:val="left"/>
      <w:pPr>
        <w:ind w:left="4888" w:hanging="227"/>
      </w:pPr>
      <w:rPr>
        <w:rFonts w:ascii="Lucida Sans" w:eastAsia="Times New Roman" w:hAnsi="Lucida Sans" w:hint="default"/>
        <w:spacing w:val="-3"/>
        <w:w w:val="66"/>
        <w:sz w:val="22"/>
        <w:szCs w:val="22"/>
      </w:rPr>
    </w:lvl>
    <w:lvl w:ilvl="2" w:tplc="2F867954">
      <w:numFmt w:val="bullet"/>
      <w:lvlText w:val="•"/>
      <w:lvlJc w:val="left"/>
      <w:pPr>
        <w:ind w:left="5660" w:hanging="227"/>
      </w:pPr>
      <w:rPr>
        <w:rFonts w:hint="default"/>
      </w:rPr>
    </w:lvl>
    <w:lvl w:ilvl="3" w:tplc="230C0150">
      <w:numFmt w:val="bullet"/>
      <w:lvlText w:val="•"/>
      <w:lvlJc w:val="left"/>
      <w:pPr>
        <w:ind w:left="6441" w:hanging="227"/>
      </w:pPr>
      <w:rPr>
        <w:rFonts w:hint="default"/>
      </w:rPr>
    </w:lvl>
    <w:lvl w:ilvl="4" w:tplc="BEDE03CC">
      <w:numFmt w:val="bullet"/>
      <w:lvlText w:val="•"/>
      <w:lvlJc w:val="left"/>
      <w:pPr>
        <w:ind w:left="7221" w:hanging="227"/>
      </w:pPr>
      <w:rPr>
        <w:rFonts w:hint="default"/>
      </w:rPr>
    </w:lvl>
    <w:lvl w:ilvl="5" w:tplc="2564F874">
      <w:numFmt w:val="bullet"/>
      <w:lvlText w:val="•"/>
      <w:lvlJc w:val="left"/>
      <w:pPr>
        <w:ind w:left="8002" w:hanging="227"/>
      </w:pPr>
      <w:rPr>
        <w:rFonts w:hint="default"/>
      </w:rPr>
    </w:lvl>
    <w:lvl w:ilvl="6" w:tplc="468CB716">
      <w:numFmt w:val="bullet"/>
      <w:lvlText w:val="•"/>
      <w:lvlJc w:val="left"/>
      <w:pPr>
        <w:ind w:left="8783" w:hanging="227"/>
      </w:pPr>
      <w:rPr>
        <w:rFonts w:hint="default"/>
      </w:rPr>
    </w:lvl>
    <w:lvl w:ilvl="7" w:tplc="41DE6008">
      <w:numFmt w:val="bullet"/>
      <w:lvlText w:val="•"/>
      <w:lvlJc w:val="left"/>
      <w:pPr>
        <w:ind w:left="9563" w:hanging="227"/>
      </w:pPr>
      <w:rPr>
        <w:rFonts w:hint="default"/>
      </w:rPr>
    </w:lvl>
    <w:lvl w:ilvl="8" w:tplc="699E2C9A">
      <w:numFmt w:val="bullet"/>
      <w:lvlText w:val="•"/>
      <w:lvlJc w:val="left"/>
      <w:pPr>
        <w:ind w:left="10344" w:hanging="227"/>
      </w:pPr>
      <w:rPr>
        <w:rFonts w:hint="default"/>
      </w:rPr>
    </w:lvl>
  </w:abstractNum>
  <w:abstractNum w:abstractNumId="8">
    <w:nsid w:val="5C8D4880"/>
    <w:multiLevelType w:val="hybridMultilevel"/>
    <w:tmpl w:val="41360A22"/>
    <w:lvl w:ilvl="0" w:tplc="F58EE9C4">
      <w:numFmt w:val="bullet"/>
      <w:lvlText w:val="•"/>
      <w:lvlJc w:val="left"/>
      <w:pPr>
        <w:ind w:left="4854" w:hanging="227"/>
      </w:pPr>
      <w:rPr>
        <w:rFonts w:ascii="Arial" w:eastAsia="Times New Roman" w:hAnsi="Arial" w:hint="default"/>
        <w:w w:val="136"/>
        <w:sz w:val="22"/>
        <w:szCs w:val="22"/>
      </w:rPr>
    </w:lvl>
    <w:lvl w:ilvl="1" w:tplc="A418DECE">
      <w:numFmt w:val="bullet"/>
      <w:lvlText w:val="•"/>
      <w:lvlJc w:val="left"/>
      <w:pPr>
        <w:ind w:left="5564" w:hanging="227"/>
      </w:pPr>
      <w:rPr>
        <w:rFonts w:hint="default"/>
      </w:rPr>
    </w:lvl>
    <w:lvl w:ilvl="2" w:tplc="10F860AA">
      <w:numFmt w:val="bullet"/>
      <w:lvlText w:val="•"/>
      <w:lvlJc w:val="left"/>
      <w:pPr>
        <w:ind w:left="6269" w:hanging="227"/>
      </w:pPr>
      <w:rPr>
        <w:rFonts w:hint="default"/>
      </w:rPr>
    </w:lvl>
    <w:lvl w:ilvl="3" w:tplc="DB9EFF2A">
      <w:numFmt w:val="bullet"/>
      <w:lvlText w:val="•"/>
      <w:lvlJc w:val="left"/>
      <w:pPr>
        <w:ind w:left="6973" w:hanging="227"/>
      </w:pPr>
      <w:rPr>
        <w:rFonts w:hint="default"/>
      </w:rPr>
    </w:lvl>
    <w:lvl w:ilvl="4" w:tplc="78829040">
      <w:numFmt w:val="bullet"/>
      <w:lvlText w:val="•"/>
      <w:lvlJc w:val="left"/>
      <w:pPr>
        <w:ind w:left="7678" w:hanging="227"/>
      </w:pPr>
      <w:rPr>
        <w:rFonts w:hint="default"/>
      </w:rPr>
    </w:lvl>
    <w:lvl w:ilvl="5" w:tplc="493E423A">
      <w:numFmt w:val="bullet"/>
      <w:lvlText w:val="•"/>
      <w:lvlJc w:val="left"/>
      <w:pPr>
        <w:ind w:left="8382" w:hanging="227"/>
      </w:pPr>
      <w:rPr>
        <w:rFonts w:hint="default"/>
      </w:rPr>
    </w:lvl>
    <w:lvl w:ilvl="6" w:tplc="2C9255F6">
      <w:numFmt w:val="bullet"/>
      <w:lvlText w:val="•"/>
      <w:lvlJc w:val="left"/>
      <w:pPr>
        <w:ind w:left="9087" w:hanging="227"/>
      </w:pPr>
      <w:rPr>
        <w:rFonts w:hint="default"/>
      </w:rPr>
    </w:lvl>
    <w:lvl w:ilvl="7" w:tplc="26A261B0">
      <w:numFmt w:val="bullet"/>
      <w:lvlText w:val="•"/>
      <w:lvlJc w:val="left"/>
      <w:pPr>
        <w:ind w:left="9791" w:hanging="227"/>
      </w:pPr>
      <w:rPr>
        <w:rFonts w:hint="default"/>
      </w:rPr>
    </w:lvl>
    <w:lvl w:ilvl="8" w:tplc="3B686A58">
      <w:numFmt w:val="bullet"/>
      <w:lvlText w:val="•"/>
      <w:lvlJc w:val="left"/>
      <w:pPr>
        <w:ind w:left="10496" w:hanging="227"/>
      </w:pPr>
      <w:rPr>
        <w:rFonts w:hint="default"/>
      </w:rPr>
    </w:lvl>
  </w:abstractNum>
  <w:abstractNum w:abstractNumId="9">
    <w:nsid w:val="62E2499D"/>
    <w:multiLevelType w:val="hybridMultilevel"/>
    <w:tmpl w:val="C298D0DA"/>
    <w:lvl w:ilvl="0" w:tplc="DFE26186">
      <w:start w:val="1"/>
      <w:numFmt w:val="decimal"/>
      <w:lvlText w:val="%1."/>
      <w:lvlJc w:val="left"/>
      <w:pPr>
        <w:ind w:left="4626" w:hanging="360"/>
      </w:pPr>
      <w:rPr>
        <w:rFonts w:ascii="Lucida Sans" w:eastAsia="Times New Roman" w:hAnsi="Lucida Sans" w:hint="default"/>
        <w:color w:val="231F20"/>
        <w:w w:val="79"/>
        <w:sz w:val="22"/>
        <w:szCs w:val="22"/>
      </w:rPr>
    </w:lvl>
    <w:lvl w:ilvl="1" w:tplc="C9289972">
      <w:numFmt w:val="bullet"/>
      <w:lvlText w:val="•"/>
      <w:lvlJc w:val="left"/>
      <w:pPr>
        <w:ind w:left="5348" w:hanging="360"/>
      </w:pPr>
      <w:rPr>
        <w:rFonts w:hint="default"/>
      </w:rPr>
    </w:lvl>
    <w:lvl w:ilvl="2" w:tplc="4672D376">
      <w:numFmt w:val="bullet"/>
      <w:lvlText w:val="•"/>
      <w:lvlJc w:val="left"/>
      <w:pPr>
        <w:ind w:left="6077" w:hanging="360"/>
      </w:pPr>
      <w:rPr>
        <w:rFonts w:hint="default"/>
      </w:rPr>
    </w:lvl>
    <w:lvl w:ilvl="3" w:tplc="0FC8EDDE">
      <w:numFmt w:val="bullet"/>
      <w:lvlText w:val="•"/>
      <w:lvlJc w:val="left"/>
      <w:pPr>
        <w:ind w:left="6805" w:hanging="360"/>
      </w:pPr>
      <w:rPr>
        <w:rFonts w:hint="default"/>
      </w:rPr>
    </w:lvl>
    <w:lvl w:ilvl="4" w:tplc="FFBC84EA">
      <w:numFmt w:val="bullet"/>
      <w:lvlText w:val="•"/>
      <w:lvlJc w:val="left"/>
      <w:pPr>
        <w:ind w:left="7534" w:hanging="360"/>
      </w:pPr>
      <w:rPr>
        <w:rFonts w:hint="default"/>
      </w:rPr>
    </w:lvl>
    <w:lvl w:ilvl="5" w:tplc="9DDCA5F6">
      <w:numFmt w:val="bullet"/>
      <w:lvlText w:val="•"/>
      <w:lvlJc w:val="left"/>
      <w:pPr>
        <w:ind w:left="8262" w:hanging="360"/>
      </w:pPr>
      <w:rPr>
        <w:rFonts w:hint="default"/>
      </w:rPr>
    </w:lvl>
    <w:lvl w:ilvl="6" w:tplc="40CC54B6">
      <w:numFmt w:val="bullet"/>
      <w:lvlText w:val="•"/>
      <w:lvlJc w:val="left"/>
      <w:pPr>
        <w:ind w:left="8991" w:hanging="360"/>
      </w:pPr>
      <w:rPr>
        <w:rFonts w:hint="default"/>
      </w:rPr>
    </w:lvl>
    <w:lvl w:ilvl="7" w:tplc="3A38F826">
      <w:numFmt w:val="bullet"/>
      <w:lvlText w:val="•"/>
      <w:lvlJc w:val="left"/>
      <w:pPr>
        <w:ind w:left="9719" w:hanging="360"/>
      </w:pPr>
      <w:rPr>
        <w:rFonts w:hint="default"/>
      </w:rPr>
    </w:lvl>
    <w:lvl w:ilvl="8" w:tplc="8F680140">
      <w:numFmt w:val="bullet"/>
      <w:lvlText w:val="•"/>
      <w:lvlJc w:val="left"/>
      <w:pPr>
        <w:ind w:left="10448" w:hanging="360"/>
      </w:pPr>
      <w:rPr>
        <w:rFonts w:hint="default"/>
      </w:rPr>
    </w:lvl>
  </w:abstractNum>
  <w:abstractNum w:abstractNumId="10">
    <w:nsid w:val="791C78C3"/>
    <w:multiLevelType w:val="hybridMultilevel"/>
    <w:tmpl w:val="4DF04B5C"/>
    <w:lvl w:ilvl="0" w:tplc="7DE40A56">
      <w:numFmt w:val="bullet"/>
      <w:lvlText w:val="•"/>
      <w:lvlJc w:val="left"/>
      <w:pPr>
        <w:ind w:left="4855" w:hanging="227"/>
      </w:pPr>
      <w:rPr>
        <w:rFonts w:ascii="Arial" w:eastAsia="Times New Roman" w:hAnsi="Arial" w:hint="default"/>
        <w:w w:val="136"/>
        <w:sz w:val="22"/>
        <w:szCs w:val="22"/>
      </w:rPr>
    </w:lvl>
    <w:lvl w:ilvl="1" w:tplc="F42E3044">
      <w:numFmt w:val="bullet"/>
      <w:lvlText w:val="•"/>
      <w:lvlJc w:val="left"/>
      <w:pPr>
        <w:ind w:left="5564" w:hanging="227"/>
      </w:pPr>
      <w:rPr>
        <w:rFonts w:hint="default"/>
      </w:rPr>
    </w:lvl>
    <w:lvl w:ilvl="2" w:tplc="EF54F868">
      <w:numFmt w:val="bullet"/>
      <w:lvlText w:val="•"/>
      <w:lvlJc w:val="left"/>
      <w:pPr>
        <w:ind w:left="6269" w:hanging="227"/>
      </w:pPr>
      <w:rPr>
        <w:rFonts w:hint="default"/>
      </w:rPr>
    </w:lvl>
    <w:lvl w:ilvl="3" w:tplc="412EEDBA">
      <w:numFmt w:val="bullet"/>
      <w:lvlText w:val="•"/>
      <w:lvlJc w:val="left"/>
      <w:pPr>
        <w:ind w:left="6973" w:hanging="227"/>
      </w:pPr>
      <w:rPr>
        <w:rFonts w:hint="default"/>
      </w:rPr>
    </w:lvl>
    <w:lvl w:ilvl="4" w:tplc="A6AA631C">
      <w:numFmt w:val="bullet"/>
      <w:lvlText w:val="•"/>
      <w:lvlJc w:val="left"/>
      <w:pPr>
        <w:ind w:left="7678" w:hanging="227"/>
      </w:pPr>
      <w:rPr>
        <w:rFonts w:hint="default"/>
      </w:rPr>
    </w:lvl>
    <w:lvl w:ilvl="5" w:tplc="A4363AEA">
      <w:numFmt w:val="bullet"/>
      <w:lvlText w:val="•"/>
      <w:lvlJc w:val="left"/>
      <w:pPr>
        <w:ind w:left="8382" w:hanging="227"/>
      </w:pPr>
      <w:rPr>
        <w:rFonts w:hint="default"/>
      </w:rPr>
    </w:lvl>
    <w:lvl w:ilvl="6" w:tplc="A98E2504">
      <w:numFmt w:val="bullet"/>
      <w:lvlText w:val="•"/>
      <w:lvlJc w:val="left"/>
      <w:pPr>
        <w:ind w:left="9087" w:hanging="227"/>
      </w:pPr>
      <w:rPr>
        <w:rFonts w:hint="default"/>
      </w:rPr>
    </w:lvl>
    <w:lvl w:ilvl="7" w:tplc="87484A48">
      <w:numFmt w:val="bullet"/>
      <w:lvlText w:val="•"/>
      <w:lvlJc w:val="left"/>
      <w:pPr>
        <w:ind w:left="9791" w:hanging="227"/>
      </w:pPr>
      <w:rPr>
        <w:rFonts w:hint="default"/>
      </w:rPr>
    </w:lvl>
    <w:lvl w:ilvl="8" w:tplc="261C6E72">
      <w:numFmt w:val="bullet"/>
      <w:lvlText w:val="•"/>
      <w:lvlJc w:val="left"/>
      <w:pPr>
        <w:ind w:left="10496" w:hanging="227"/>
      </w:pPr>
      <w:rPr>
        <w:rFonts w:hint="default"/>
      </w:rPr>
    </w:lvl>
  </w:abstractNum>
  <w:num w:numId="1">
    <w:abstractNumId w:val="2"/>
  </w:num>
  <w:num w:numId="2">
    <w:abstractNumId w:val="10"/>
  </w:num>
  <w:num w:numId="3">
    <w:abstractNumId w:val="6"/>
  </w:num>
  <w:num w:numId="4">
    <w:abstractNumId w:val="8"/>
  </w:num>
  <w:num w:numId="5">
    <w:abstractNumId w:val="0"/>
  </w:num>
  <w:num w:numId="6">
    <w:abstractNumId w:val="7"/>
  </w:num>
  <w:num w:numId="7">
    <w:abstractNumId w:val="4"/>
  </w:num>
  <w:num w:numId="8">
    <w:abstractNumId w:val="9"/>
  </w:num>
  <w:num w:numId="9">
    <w:abstractNumId w:val="1"/>
  </w:num>
  <w:num w:numId="10">
    <w:abstractNumId w:val="3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20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85669"/>
    <w:rsid w:val="000C7A78"/>
    <w:rsid w:val="00185669"/>
    <w:rsid w:val="001B465C"/>
    <w:rsid w:val="002E137C"/>
    <w:rsid w:val="00333448"/>
    <w:rsid w:val="00525BCF"/>
    <w:rsid w:val="0091330F"/>
    <w:rsid w:val="00A67E8E"/>
    <w:rsid w:val="00EC7DC8"/>
    <w:rsid w:val="00F32D4B"/>
    <w:rsid w:val="00FC0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7D8"/>
    <w:pPr>
      <w:widowControl w:val="0"/>
      <w:autoSpaceDE w:val="0"/>
      <w:autoSpaceDN w:val="0"/>
    </w:pPr>
    <w:rPr>
      <w:rFonts w:ascii="Lucida Sans" w:hAnsi="Lucida Sans" w:cs="Lucida Sans"/>
      <w:lang w:val="es-ES" w:eastAsia="es-ES"/>
    </w:rPr>
  </w:style>
  <w:style w:type="paragraph" w:styleId="Heading1">
    <w:name w:val="heading 1"/>
    <w:basedOn w:val="Normal"/>
    <w:link w:val="Heading1Char"/>
    <w:uiPriority w:val="99"/>
    <w:qFormat/>
    <w:rsid w:val="00FC07D8"/>
    <w:pPr>
      <w:spacing w:before="27"/>
      <w:ind w:left="888"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26FF"/>
    <w:rPr>
      <w:rFonts w:asciiTheme="majorHAnsi" w:eastAsiaTheme="majorEastAsia" w:hAnsiTheme="majorHAnsi" w:cstheme="majorBidi"/>
      <w:b/>
      <w:bCs/>
      <w:kern w:val="32"/>
      <w:sz w:val="32"/>
      <w:szCs w:val="32"/>
      <w:lang w:val="es-ES" w:eastAsia="es-ES"/>
    </w:rPr>
  </w:style>
  <w:style w:type="table" w:customStyle="1" w:styleId="TableNormal1">
    <w:name w:val="Table Normal1"/>
    <w:uiPriority w:val="99"/>
    <w:semiHidden/>
    <w:rsid w:val="00FC07D8"/>
    <w:pPr>
      <w:widowControl w:val="0"/>
      <w:autoSpaceDE w:val="0"/>
      <w:autoSpaceDN w:val="0"/>
    </w:pPr>
    <w:rPr>
      <w:rFonts w:cs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FC07D8"/>
  </w:style>
  <w:style w:type="character" w:customStyle="1" w:styleId="BodyTextChar">
    <w:name w:val="Body Text Char"/>
    <w:basedOn w:val="DefaultParagraphFont"/>
    <w:link w:val="BodyText"/>
    <w:uiPriority w:val="99"/>
    <w:semiHidden/>
    <w:rsid w:val="008826FF"/>
    <w:rPr>
      <w:rFonts w:ascii="Lucida Sans" w:hAnsi="Lucida Sans" w:cs="Lucida Sans"/>
      <w:lang w:val="es-ES" w:eastAsia="es-ES"/>
    </w:rPr>
  </w:style>
  <w:style w:type="paragraph" w:styleId="ListParagraph">
    <w:name w:val="List Paragraph"/>
    <w:basedOn w:val="Normal"/>
    <w:uiPriority w:val="99"/>
    <w:qFormat/>
    <w:rsid w:val="00FC07D8"/>
    <w:pPr>
      <w:ind w:left="5215" w:hanging="227"/>
    </w:pPr>
  </w:style>
  <w:style w:type="paragraph" w:customStyle="1" w:styleId="TableParagraph">
    <w:name w:val="Table Paragraph"/>
    <w:basedOn w:val="Normal"/>
    <w:uiPriority w:val="99"/>
    <w:rsid w:val="00FC07D8"/>
  </w:style>
  <w:style w:type="paragraph" w:styleId="BalloonText">
    <w:name w:val="Balloon Text"/>
    <w:basedOn w:val="Normal"/>
    <w:link w:val="BalloonTextChar"/>
    <w:uiPriority w:val="99"/>
    <w:semiHidden/>
    <w:rsid w:val="00525B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25BCF"/>
    <w:rPr>
      <w:rFonts w:ascii="Tahoma" w:eastAsia="Times New Roman" w:hAnsi="Tahoma" w:cs="Tahoma"/>
      <w:sz w:val="16"/>
      <w:szCs w:val="16"/>
      <w:lang w:val="es-ES" w:eastAsia="es-ES"/>
    </w:rPr>
  </w:style>
  <w:style w:type="paragraph" w:styleId="Header">
    <w:name w:val="header"/>
    <w:basedOn w:val="Normal"/>
    <w:link w:val="HeaderChar"/>
    <w:uiPriority w:val="99"/>
    <w:rsid w:val="00525BCF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25BCF"/>
    <w:rPr>
      <w:rFonts w:ascii="Lucida Sans" w:eastAsia="Times New Roman" w:hAnsi="Lucida Sans" w:cs="Lucida Sans"/>
      <w:lang w:val="es-ES" w:eastAsia="es-ES"/>
    </w:rPr>
  </w:style>
  <w:style w:type="paragraph" w:styleId="Footer">
    <w:name w:val="footer"/>
    <w:basedOn w:val="Normal"/>
    <w:link w:val="FooterChar"/>
    <w:uiPriority w:val="99"/>
    <w:rsid w:val="00525BCF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25BCF"/>
    <w:rPr>
      <w:rFonts w:ascii="Lucida Sans" w:eastAsia="Times New Roman" w:hAnsi="Lucida Sans" w:cs="Lucida Sans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header" Target="header6.xml"/><Relationship Id="rId39" Type="http://schemas.openxmlformats.org/officeDocument/2006/relationships/image" Target="media/image26.jpeg"/><Relationship Id="rId21" Type="http://schemas.openxmlformats.org/officeDocument/2006/relationships/header" Target="header5.xml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3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76" Type="http://schemas.openxmlformats.org/officeDocument/2006/relationships/footer" Target="footer1.xml"/><Relationship Id="rId7" Type="http://schemas.openxmlformats.org/officeDocument/2006/relationships/image" Target="media/image1.jpeg"/><Relationship Id="rId71" Type="http://schemas.openxmlformats.org/officeDocument/2006/relationships/image" Target="media/image56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6.jpeg"/><Relationship Id="rId11" Type="http://schemas.openxmlformats.org/officeDocument/2006/relationships/header" Target="header2.xml"/><Relationship Id="rId24" Type="http://schemas.openxmlformats.org/officeDocument/2006/relationships/image" Target="media/image12.pn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1.jpeg"/><Relationship Id="rId53" Type="http://schemas.openxmlformats.org/officeDocument/2006/relationships/image" Target="media/image38.jpeg"/><Relationship Id="rId58" Type="http://schemas.openxmlformats.org/officeDocument/2006/relationships/image" Target="media/image43.png"/><Relationship Id="rId66" Type="http://schemas.openxmlformats.org/officeDocument/2006/relationships/image" Target="media/image51.jpeg"/><Relationship Id="rId74" Type="http://schemas.openxmlformats.org/officeDocument/2006/relationships/header" Target="header9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61" Type="http://schemas.openxmlformats.org/officeDocument/2006/relationships/image" Target="media/image46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8.jpeg"/><Relationship Id="rId44" Type="http://schemas.openxmlformats.org/officeDocument/2006/relationships/image" Target="media/image30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image" Target="media/image58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header" Target="header7.xml"/><Relationship Id="rId48" Type="http://schemas.openxmlformats.org/officeDocument/2006/relationships/header" Target="header8.xml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69" Type="http://schemas.openxmlformats.org/officeDocument/2006/relationships/image" Target="media/image54.jpeg"/><Relationship Id="rId77" Type="http://schemas.openxmlformats.org/officeDocument/2006/relationships/fontTable" Target="fontTable.xml"/><Relationship Id="rId8" Type="http://schemas.openxmlformats.org/officeDocument/2006/relationships/hyperlink" Target="http://www.openshot.org/" TargetMode="External"/><Relationship Id="rId51" Type="http://schemas.openxmlformats.org/officeDocument/2006/relationships/image" Target="media/image36.jpeg"/><Relationship Id="rId72" Type="http://schemas.openxmlformats.org/officeDocument/2006/relationships/image" Target="media/image57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2.jpeg"/><Relationship Id="rId59" Type="http://schemas.openxmlformats.org/officeDocument/2006/relationships/image" Target="media/image44.png"/><Relationship Id="rId67" Type="http://schemas.openxmlformats.org/officeDocument/2006/relationships/image" Target="media/image52.jpeg"/><Relationship Id="rId20" Type="http://schemas.openxmlformats.org/officeDocument/2006/relationships/header" Target="header4.xml"/><Relationship Id="rId41" Type="http://schemas.openxmlformats.org/officeDocument/2006/relationships/image" Target="media/image28.jpe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70" Type="http://schemas.openxmlformats.org/officeDocument/2006/relationships/image" Target="media/image55.png"/><Relationship Id="rId75" Type="http://schemas.openxmlformats.org/officeDocument/2006/relationships/header" Target="header10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33</Pages>
  <Words>1611</Words>
  <Characters>8863</Characters>
  <Application>Microsoft Office Outlook</Application>
  <DocSecurity>0</DocSecurity>
  <Lines>0</Lines>
  <Paragraphs>0</Paragraphs>
  <ScaleCrop>false</ScaleCrop>
  <Company>DGE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Tutorial OpenShot</dc:title>
  <dc:subject/>
  <dc:creator>Nico</dc:creator>
  <cp:keywords/>
  <dc:description/>
  <cp:lastModifiedBy>mgrando</cp:lastModifiedBy>
  <cp:revision>2</cp:revision>
  <dcterms:created xsi:type="dcterms:W3CDTF">2018-06-21T16:27:00Z</dcterms:created>
  <dcterms:modified xsi:type="dcterms:W3CDTF">2018-06-21T16:27:00Z</dcterms:modified>
</cp:coreProperties>
</file>